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7073" w14:textId="6D31F011" w:rsidR="00354D01" w:rsidRDefault="00354D01" w:rsidP="0097590B"/>
    <w:p w14:paraId="3BF7829A" w14:textId="77777777" w:rsidR="00577A10" w:rsidRDefault="00577A10" w:rsidP="0097590B"/>
    <w:p w14:paraId="18201071" w14:textId="000A4602" w:rsidR="00577A10" w:rsidRPr="00354D01" w:rsidRDefault="00577A10" w:rsidP="0097590B"/>
    <w:sectPr w:rsidR="00577A10" w:rsidRPr="00354D01" w:rsidSect="007D6FF6">
      <w:headerReference w:type="default" r:id="rId8"/>
      <w:footerReference w:type="default" r:id="rId9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2A2FB" w14:textId="77777777" w:rsidR="00511535" w:rsidRDefault="00511535" w:rsidP="0000744F">
      <w:r>
        <w:separator/>
      </w:r>
    </w:p>
    <w:p w14:paraId="194356CB" w14:textId="77777777" w:rsidR="00511535" w:rsidRDefault="00511535"/>
  </w:endnote>
  <w:endnote w:type="continuationSeparator" w:id="0">
    <w:p w14:paraId="1B28722B" w14:textId="77777777" w:rsidR="00511535" w:rsidRDefault="00511535" w:rsidP="0000744F">
      <w:r>
        <w:continuationSeparator/>
      </w:r>
    </w:p>
    <w:p w14:paraId="79B0A054" w14:textId="77777777" w:rsidR="00511535" w:rsidRDefault="005115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577A10" w:rsidRPr="006B1DB8" w14:paraId="6B9D0274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3E07EC42" w14:textId="77777777" w:rsidR="00577A10" w:rsidRPr="00C213B2" w:rsidRDefault="00577A10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0174195A" wp14:editId="5DFD32E3">
                <wp:extent cx="1836000" cy="197390"/>
                <wp:effectExtent l="0" t="0" r="0" b="0"/>
                <wp:docPr id="457013889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50FF7B8A" w14:textId="77777777" w:rsidR="00577A10" w:rsidRPr="00805451" w:rsidRDefault="00577A10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7433359F" w14:textId="77777777" w:rsidR="00577A10" w:rsidRPr="00805451" w:rsidRDefault="00577A10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B7B32E" w14:textId="77777777" w:rsidR="00511535" w:rsidRDefault="00511535">
      <w:r>
        <w:separator/>
      </w:r>
    </w:p>
  </w:footnote>
  <w:footnote w:type="continuationSeparator" w:id="0">
    <w:p w14:paraId="363B1709" w14:textId="77777777" w:rsidR="00511535" w:rsidRDefault="00511535" w:rsidP="0000744F">
      <w:r>
        <w:continuationSeparator/>
      </w:r>
    </w:p>
    <w:p w14:paraId="13EF89EA" w14:textId="77777777" w:rsidR="00511535" w:rsidRDefault="005115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577A10" w14:paraId="0D9EFB9F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4AC5496F" w14:textId="77777777" w:rsidR="00577A10" w:rsidRPr="00C830B4" w:rsidRDefault="00577A10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noProof/>
            </w:rPr>
            <w:drawing>
              <wp:inline distT="0" distB="0" distL="0" distR="0" wp14:anchorId="2727C380" wp14:editId="3B83DCF1">
                <wp:extent cx="1908000" cy="343011"/>
                <wp:effectExtent l="0" t="0" r="0" b="0"/>
                <wp:docPr id="211742730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51" t="39792" r="10604" b="40208"/>
                        <a:stretch/>
                      </pic:blipFill>
                      <pic:spPr bwMode="auto">
                        <a:xfrm>
                          <a:off x="0" y="0"/>
                          <a:ext cx="1908000" cy="3430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539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539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47AD1"/>
    <w:rsid w:val="00081DA2"/>
    <w:rsid w:val="000C07B3"/>
    <w:rsid w:val="00145F2E"/>
    <w:rsid w:val="00145FF7"/>
    <w:rsid w:val="00146D14"/>
    <w:rsid w:val="0019392F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F5F6D"/>
    <w:rsid w:val="002F79E8"/>
    <w:rsid w:val="00317EDF"/>
    <w:rsid w:val="00334A40"/>
    <w:rsid w:val="00354D01"/>
    <w:rsid w:val="0036659F"/>
    <w:rsid w:val="0037352F"/>
    <w:rsid w:val="00391C39"/>
    <w:rsid w:val="003B01FF"/>
    <w:rsid w:val="003F266B"/>
    <w:rsid w:val="004018DB"/>
    <w:rsid w:val="004216C3"/>
    <w:rsid w:val="00457FC2"/>
    <w:rsid w:val="00475FCD"/>
    <w:rsid w:val="004A1DD2"/>
    <w:rsid w:val="004A2C59"/>
    <w:rsid w:val="004B1FC4"/>
    <w:rsid w:val="004C22A1"/>
    <w:rsid w:val="004C7456"/>
    <w:rsid w:val="00511535"/>
    <w:rsid w:val="00537F84"/>
    <w:rsid w:val="00540A43"/>
    <w:rsid w:val="005567B0"/>
    <w:rsid w:val="005636B7"/>
    <w:rsid w:val="00577A10"/>
    <w:rsid w:val="005A35E6"/>
    <w:rsid w:val="005B2D35"/>
    <w:rsid w:val="005C40D1"/>
    <w:rsid w:val="005D3B37"/>
    <w:rsid w:val="005E1E35"/>
    <w:rsid w:val="005E3195"/>
    <w:rsid w:val="005F49FC"/>
    <w:rsid w:val="00653124"/>
    <w:rsid w:val="0065396F"/>
    <w:rsid w:val="006750B4"/>
    <w:rsid w:val="00676319"/>
    <w:rsid w:val="0068256D"/>
    <w:rsid w:val="006904DE"/>
    <w:rsid w:val="0069531A"/>
    <w:rsid w:val="006968E4"/>
    <w:rsid w:val="006B1DB8"/>
    <w:rsid w:val="006B3320"/>
    <w:rsid w:val="006D46D1"/>
    <w:rsid w:val="006D50A2"/>
    <w:rsid w:val="007411CD"/>
    <w:rsid w:val="00755610"/>
    <w:rsid w:val="007A3B2D"/>
    <w:rsid w:val="007A6D0C"/>
    <w:rsid w:val="007B6CC9"/>
    <w:rsid w:val="007C3D0A"/>
    <w:rsid w:val="007D4828"/>
    <w:rsid w:val="007D53F7"/>
    <w:rsid w:val="007D6FF6"/>
    <w:rsid w:val="007E5A0B"/>
    <w:rsid w:val="007F7CDD"/>
    <w:rsid w:val="00805451"/>
    <w:rsid w:val="00822EAB"/>
    <w:rsid w:val="00852F85"/>
    <w:rsid w:val="008559B1"/>
    <w:rsid w:val="008807D6"/>
    <w:rsid w:val="008B2D6D"/>
    <w:rsid w:val="008D5C10"/>
    <w:rsid w:val="008F16E6"/>
    <w:rsid w:val="00910157"/>
    <w:rsid w:val="00911392"/>
    <w:rsid w:val="0092491E"/>
    <w:rsid w:val="009275FB"/>
    <w:rsid w:val="0097590B"/>
    <w:rsid w:val="009A3A8B"/>
    <w:rsid w:val="009C3720"/>
    <w:rsid w:val="00A11B6B"/>
    <w:rsid w:val="00A12E50"/>
    <w:rsid w:val="00A24400"/>
    <w:rsid w:val="00A33818"/>
    <w:rsid w:val="00A43ABE"/>
    <w:rsid w:val="00A67EF5"/>
    <w:rsid w:val="00AA1C1D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B7C61"/>
    <w:rsid w:val="00C14014"/>
    <w:rsid w:val="00C213B2"/>
    <w:rsid w:val="00C21401"/>
    <w:rsid w:val="00C30BF5"/>
    <w:rsid w:val="00C370F3"/>
    <w:rsid w:val="00C43CC6"/>
    <w:rsid w:val="00C506C2"/>
    <w:rsid w:val="00C65B5C"/>
    <w:rsid w:val="00C830B4"/>
    <w:rsid w:val="00C93622"/>
    <w:rsid w:val="00C9399A"/>
    <w:rsid w:val="00CD75DD"/>
    <w:rsid w:val="00CF0372"/>
    <w:rsid w:val="00D038FF"/>
    <w:rsid w:val="00D16CBD"/>
    <w:rsid w:val="00D4382A"/>
    <w:rsid w:val="00D87EB6"/>
    <w:rsid w:val="00DA232E"/>
    <w:rsid w:val="00DD0EF6"/>
    <w:rsid w:val="00DD2715"/>
    <w:rsid w:val="00E01B37"/>
    <w:rsid w:val="00E04046"/>
    <w:rsid w:val="00E43868"/>
    <w:rsid w:val="00E47669"/>
    <w:rsid w:val="00E52A3F"/>
    <w:rsid w:val="00E70404"/>
    <w:rsid w:val="00E80427"/>
    <w:rsid w:val="00E848D5"/>
    <w:rsid w:val="00EA57D0"/>
    <w:rsid w:val="00EC01E0"/>
    <w:rsid w:val="00EC47EE"/>
    <w:rsid w:val="00ED7CC5"/>
    <w:rsid w:val="00EE494C"/>
    <w:rsid w:val="00F136F8"/>
    <w:rsid w:val="00F23EAE"/>
    <w:rsid w:val="00F32F93"/>
    <w:rsid w:val="00F42F18"/>
    <w:rsid w:val="00F506B8"/>
    <w:rsid w:val="00F52259"/>
    <w:rsid w:val="00F814CF"/>
    <w:rsid w:val="00F86576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8539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539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8539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8539" w:themeColor="background2"/>
        <w:bottom w:val="single" w:sz="4" w:space="10" w:color="008539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8539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8539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8539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8539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8539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539" w:themeColor="background2"/>
        <w:bottom w:val="single" w:sz="18" w:space="0" w:color="008539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CACFB1" w:themeColor="accent1" w:themeTint="66"/>
        <w:left w:val="single" w:sz="4" w:space="0" w:color="CACFB1" w:themeColor="accent1" w:themeTint="66"/>
        <w:bottom w:val="single" w:sz="4" w:space="0" w:color="CACFB1" w:themeColor="accent1" w:themeTint="66"/>
        <w:right w:val="single" w:sz="4" w:space="0" w:color="CACFB1" w:themeColor="accent1" w:themeTint="66"/>
        <w:insideH w:val="single" w:sz="4" w:space="0" w:color="CACFB1" w:themeColor="accent1" w:themeTint="66"/>
        <w:insideV w:val="single" w:sz="4" w:space="0" w:color="CACFB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0B78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B78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C077E4FE-66C0-4AA7-B2D8-8F3758763B3E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3A5F09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3A5F09" w:rsidRPr="00C213B2" w:rsidRDefault="003A5F09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7417F8E" wp14:editId="56C747CC">
                      <wp:extent cx="1836000" cy="197390"/>
                      <wp:effectExtent l="0" t="0" r="0" b="0"/>
                      <wp:docPr id="457013889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3A5F09" w:rsidRPr="00805451" w:rsidRDefault="003A5F09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3A5F09" w:rsidRPr="00805451" w:rsidRDefault="003A5F09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 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FC4DCC00-7FC1-4096-B406-C3EFF524BE1C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3A5F09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3A5F09" w:rsidRPr="00C213B2" w:rsidRDefault="003A5F09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36D6A67F" wp14:editId="63BE2615">
                      <wp:extent cx="1836000" cy="197390"/>
                      <wp:effectExtent l="0" t="0" r="0" b="0"/>
                      <wp:docPr id="7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3A5F09" w:rsidRPr="00805451" w:rsidRDefault="003A5F09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3A5F09" w:rsidRPr="00805451" w:rsidRDefault="003A5F09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3A5F09" w:rsidRPr="00805451" w:rsidRDefault="003A5F09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  <w:docPart>
      <w:docPartPr>
        <w:name w:val="3- CSV"/>
        <w:style w:val="Títol 1"/>
        <w:category>
          <w:name w:val="General"/>
          <w:gallery w:val="hdrs"/>
        </w:category>
        <w:behaviors>
          <w:behavior w:val="content"/>
        </w:behaviors>
        <w:guid w:val="{5E368238-3486-42DE-93A6-5231B6BA3D1B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396"/>
            <w:gridCol w:w="3396"/>
            <w:gridCol w:w="3396"/>
          </w:tblGrid>
          <w:tr w:rsidR="003A5F09" w:rsidTr="00577A10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312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</w:tcPr>
              <w:p w:rsidR="003A5F09" w:rsidRPr="00C830B4" w:rsidRDefault="003A5F09" w:rsidP="007D6FF6">
                <w:pPr>
                  <w:pStyle w:val="Ttol1"/>
                  <w:spacing w:before="0" w:after="0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2D60DBB" wp14:editId="58D97D0C">
                      <wp:extent cx="1908000" cy="343011"/>
                      <wp:effectExtent l="0" t="0" r="0" b="0"/>
                      <wp:docPr id="1248243512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751" t="39792" r="10604" b="402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08000" cy="3430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</w:tcPr>
              <w:p w:rsidR="003A5F09" w:rsidRPr="00C830B4" w:rsidRDefault="003A5F09" w:rsidP="007D6FF6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  <w:tc>
              <w:tcPr>
                <w:tcW w:w="3312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</w:tcPr>
              <w:p w:rsidR="003A5F09" w:rsidRPr="00C830B4" w:rsidRDefault="003A5F09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  <w:lang w:eastAsia="es-ES"/>
                  </w:rPr>
                  <w:drawing>
                    <wp:anchor distT="0" distB="0" distL="114300" distR="114300" simplePos="0" relativeHeight="251659264" behindDoc="0" locked="0" layoutInCell="1" allowOverlap="1" wp14:anchorId="44E66FA2" wp14:editId="7F627C9A">
                      <wp:simplePos x="4848225" y="457200"/>
                      <wp:positionH relativeFrom="margin">
                        <wp:align>right</wp:align>
                      </wp:positionH>
                      <wp:positionV relativeFrom="margin">
                        <wp:align>top</wp:align>
                      </wp:positionV>
                      <wp:extent cx="1836000" cy="197390"/>
                      <wp:effectExtent l="0" t="0" r="0" b="0"/>
                      <wp:wrapSquare wrapText="bothSides"/>
                      <wp:docPr id="1033182792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F91F52C4-5157-49E6-B265-06EDB4A95D5B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3A5F09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3A5F09" w:rsidRPr="00C830B4" w:rsidRDefault="003A5F09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BB707DE" wp14:editId="27B598B5">
                      <wp:extent cx="1908000" cy="343011"/>
                      <wp:effectExtent l="0" t="0" r="0" b="0"/>
                      <wp:docPr id="2117427303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751" t="39792" r="10604" b="402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08000" cy="3430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217A5136-2C2D-4A0B-946E-933F9ABBFDC6}"/>
      </w:docPartPr>
      <w:docPartBody>
        <w:tbl>
          <w:tblPr>
            <w:tblW w:w="10348" w:type="dxa"/>
            <w:tblLook w:val="04A0" w:firstRow="1" w:lastRow="0" w:firstColumn="1" w:lastColumn="0" w:noHBand="0" w:noVBand="1"/>
          </w:tblPr>
          <w:tblGrid>
            <w:gridCol w:w="6521"/>
            <w:gridCol w:w="3827"/>
          </w:tblGrid>
          <w:tr w:rsidR="003A5F09" w:rsidRPr="008F1C6B" w:rsidTr="0092491E">
            <w:trPr>
              <w:trHeight w:val="226"/>
            </w:trPr>
            <w:tc>
              <w:tcPr>
                <w:tcW w:w="6521" w:type="dxa"/>
              </w:tcPr>
              <w:p w:rsidR="003A5F09" w:rsidRPr="002C2D3E" w:rsidRDefault="003A5F09" w:rsidP="007D6FF6">
                <w:pPr>
                  <w:pStyle w:val="Senseespaia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C8049E2" wp14:editId="509F2723">
                      <wp:extent cx="1908000" cy="343011"/>
                      <wp:effectExtent l="0" t="0" r="0" b="0"/>
                      <wp:docPr id="1323999159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751" t="39792" r="10604" b="402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08000" cy="3430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827" w:type="dxa"/>
              </w:tcPr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Vila Universitària </w:t>
                </w:r>
              </w:p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Carrer de la Vila, s/n,  </w:t>
                </w:r>
              </w:p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>Campus Universitat Autònoma de Barcelona</w:t>
                </w:r>
              </w:p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08193 Bellaterra,  </w:t>
                </w:r>
              </w:p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Barcelona. Espanya </w:t>
                </w:r>
              </w:p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Tel. +34 93 581 70 04 </w:t>
                </w:r>
              </w:p>
              <w:p w:rsidR="003A5F09" w:rsidRPr="00DD2715" w:rsidRDefault="003A5F09" w:rsidP="00DD2715">
                <w:pPr>
                  <w:pStyle w:val="Senseespaiat"/>
                  <w:rPr>
                    <w:sz w:val="18"/>
                    <w:szCs w:val="18"/>
                  </w:rPr>
                </w:pPr>
                <w:r w:rsidRPr="00DD2715">
                  <w:rPr>
                    <w:sz w:val="18"/>
                    <w:szCs w:val="18"/>
                  </w:rPr>
                  <w:t xml:space="preserve">vila@vilauniversitaria.com </w:t>
                </w:r>
              </w:p>
              <w:p w:rsidR="003A5F09" w:rsidRPr="002C2D3E" w:rsidRDefault="003A5F09" w:rsidP="00DD2715">
                <w:pPr>
                  <w:pStyle w:val="Senseespaia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DD2715">
                  <w:rPr>
                    <w:sz w:val="18"/>
                    <w:szCs w:val="18"/>
                  </w:rPr>
                  <w:t>www.vilauniversitaria.uab.cat</w:t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043A96"/>
    <w:rsid w:val="00155DE5"/>
    <w:rsid w:val="00165421"/>
    <w:rsid w:val="00176CC8"/>
    <w:rsid w:val="00211646"/>
    <w:rsid w:val="002662E2"/>
    <w:rsid w:val="00306D45"/>
    <w:rsid w:val="003A5F09"/>
    <w:rsid w:val="004457E3"/>
    <w:rsid w:val="004D077B"/>
    <w:rsid w:val="006922CE"/>
    <w:rsid w:val="008E1ECD"/>
    <w:rsid w:val="00AF714C"/>
    <w:rsid w:val="00B473B9"/>
    <w:rsid w:val="00B84CA6"/>
    <w:rsid w:val="00BC4AEB"/>
    <w:rsid w:val="00C556E0"/>
    <w:rsid w:val="00CA7633"/>
    <w:rsid w:val="00D24684"/>
    <w:rsid w:val="00E64829"/>
    <w:rsid w:val="00E7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3A5F09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3A5F09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3A5F09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3A5F09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FUAB">
      <a:dk1>
        <a:srgbClr val="000000"/>
      </a:dk1>
      <a:lt1>
        <a:sysClr val="window" lastClr="FFFFFF"/>
      </a:lt1>
      <a:dk2>
        <a:srgbClr val="008C3C"/>
      </a:dk2>
      <a:lt2>
        <a:srgbClr val="008539"/>
      </a:lt2>
      <a:accent1>
        <a:srgbClr val="737B4C"/>
      </a:accent1>
      <a:accent2>
        <a:srgbClr val="A9C47F"/>
      </a:accent2>
      <a:accent3>
        <a:srgbClr val="B3A369"/>
      </a:accent3>
      <a:accent4>
        <a:srgbClr val="956C58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Plantilla_VilaUniversitaria</Template>
  <TotalTime>48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13</cp:revision>
  <cp:lastPrinted>2023-04-21T09:12:00Z</cp:lastPrinted>
  <dcterms:created xsi:type="dcterms:W3CDTF">2023-11-03T16:25:00Z</dcterms:created>
  <dcterms:modified xsi:type="dcterms:W3CDTF">2024-11-08T11:27:00Z</dcterms:modified>
  <cp:category/>
</cp:coreProperties>
</file>