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B5DA1" w14:textId="188546DC" w:rsidR="000A57A8" w:rsidRDefault="000A57A8" w:rsidP="000A57A8">
      <w:pPr>
        <w:rPr>
          <w:noProof/>
          <w:lang w:eastAsia="es-ES"/>
        </w:rPr>
      </w:pPr>
    </w:p>
    <w:p w14:paraId="2343A00A" w14:textId="77777777" w:rsidR="00CA7724" w:rsidRPr="00CA7724" w:rsidRDefault="00CA7724" w:rsidP="00CA7724"/>
    <w:p w14:paraId="0CCF659E" w14:textId="77777777" w:rsidR="00CA7724" w:rsidRPr="00CA7724" w:rsidRDefault="00CA7724" w:rsidP="00CA7724"/>
    <w:p w14:paraId="0B7A28A8" w14:textId="6364BF04" w:rsidR="00CA7724" w:rsidRPr="00CA7724" w:rsidRDefault="00CA7724" w:rsidP="00CA7724"/>
    <w:sectPr w:rsidR="00CA7724" w:rsidRPr="00CA7724" w:rsidSect="008B2D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47" w:right="851" w:bottom="709" w:left="851" w:header="56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F5FEF" w14:textId="77777777" w:rsidR="003E65D2" w:rsidRDefault="003E65D2" w:rsidP="0000744F">
      <w:r>
        <w:separator/>
      </w:r>
    </w:p>
    <w:p w14:paraId="1B8017A3" w14:textId="77777777" w:rsidR="003E65D2" w:rsidRDefault="003E65D2"/>
  </w:endnote>
  <w:endnote w:type="continuationSeparator" w:id="0">
    <w:p w14:paraId="4FE089A5" w14:textId="77777777" w:rsidR="003E65D2" w:rsidRDefault="003E65D2" w:rsidP="0000744F">
      <w:r>
        <w:continuationSeparator/>
      </w:r>
    </w:p>
    <w:p w14:paraId="740D5285" w14:textId="77777777" w:rsidR="003E65D2" w:rsidRDefault="003E65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4CCAD" w14:textId="77777777" w:rsidR="002F613D" w:rsidRDefault="002F613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FF6C06" w:rsidRPr="006B1DB8" w14:paraId="5D78FA36" w14:textId="77777777" w:rsidTr="00916DBA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79645632" w14:textId="08FCC737" w:rsidR="00FF6C06" w:rsidRPr="00C213B2" w:rsidRDefault="00FF6C06" w:rsidP="00726ADE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64733C61" wp14:editId="33E0464E">
                <wp:extent cx="1836000" cy="197390"/>
                <wp:effectExtent l="0" t="0" r="0" b="0"/>
                <wp:docPr id="583570887" name="Imatge 12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194BC715" w14:textId="77777777" w:rsidR="00FF6C06" w:rsidRPr="00805451" w:rsidRDefault="00FF6C06" w:rsidP="00726ADE">
          <w:pPr>
            <w:pStyle w:val="Senseespaiat"/>
            <w:jc w:val="center"/>
            <w:rPr>
              <w:b/>
              <w:bCs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  <w:tc>
        <w:tcPr>
          <w:tcW w:w="3416" w:type="dxa"/>
          <w:shd w:val="clear" w:color="auto" w:fill="auto"/>
          <w:vAlign w:val="center"/>
        </w:tcPr>
        <w:p w14:paraId="0B21417B" w14:textId="77777777" w:rsidR="00FF6C06" w:rsidRPr="00805451" w:rsidRDefault="00FF6C06" w:rsidP="00726ADE">
          <w:pPr>
            <w:pStyle w:val="Senseespaiat"/>
            <w:jc w:val="right"/>
            <w:rPr>
              <w:b/>
              <w:bCs/>
              <w:sz w:val="16"/>
              <w:szCs w:val="16"/>
              <w:lang w:val="ca-ES"/>
            </w:rPr>
          </w:pPr>
          <w:r w:rsidRPr="00805451">
            <w:rPr>
              <w:bCs/>
              <w:sz w:val="16"/>
              <w:szCs w:val="16"/>
              <w:lang w:val="ca-ES"/>
            </w:rPr>
            <w:t>XX.XX.XXX</w:t>
          </w:r>
        </w:p>
        <w:p w14:paraId="15D9BECA" w14:textId="77777777" w:rsidR="00FF6C06" w:rsidRPr="00805451" w:rsidRDefault="00FF6C06" w:rsidP="00726ADE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6"/>
              <w:szCs w:val="16"/>
              <w:lang w:val="ca-ES"/>
            </w:rPr>
            <w:t>Rev.: XX</w:t>
          </w:r>
        </w:p>
      </w:tc>
    </w:tr>
  </w:tbl>
  <w:p w14:paraId="33560CBB" w14:textId="77777777" w:rsidR="00317EDF" w:rsidRDefault="00317EDF" w:rsidP="00726AD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6A4B9" w14:textId="77777777" w:rsidR="002F613D" w:rsidRDefault="002F613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078D8C" w14:textId="77777777" w:rsidR="003E65D2" w:rsidRDefault="003E65D2" w:rsidP="0000744F">
      <w:r>
        <w:separator/>
      </w:r>
    </w:p>
    <w:p w14:paraId="0FCE1B57" w14:textId="77777777" w:rsidR="003E65D2" w:rsidRDefault="003E65D2"/>
  </w:footnote>
  <w:footnote w:type="continuationSeparator" w:id="0">
    <w:p w14:paraId="7C599D63" w14:textId="77777777" w:rsidR="003E65D2" w:rsidRDefault="003E65D2" w:rsidP="0000744F">
      <w:r>
        <w:continuationSeparator/>
      </w:r>
    </w:p>
    <w:p w14:paraId="14F7C6E5" w14:textId="77777777" w:rsidR="003E65D2" w:rsidRDefault="003E65D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D2FC9" w14:textId="77777777" w:rsidR="002F613D" w:rsidRDefault="002F613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631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6946"/>
      <w:gridCol w:w="3685"/>
    </w:tblGrid>
    <w:tr w:rsidR="0099794E" w:rsidRPr="006B1D30" w14:paraId="7F442689" w14:textId="77777777" w:rsidTr="00726AD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26"/>
      </w:trPr>
      <w:tc>
        <w:tcPr>
          <w:tcW w:w="6862" w:type="dxa"/>
          <w:tcBorders>
            <w:bottom w:val="none" w:sz="0" w:space="0" w:color="auto"/>
          </w:tcBorders>
        </w:tcPr>
        <w:p w14:paraId="37821E75" w14:textId="77777777" w:rsidR="0099794E" w:rsidRPr="006B1D30" w:rsidRDefault="0099794E" w:rsidP="00726ADE">
          <w:pPr>
            <w:jc w:val="left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4873F57" wp14:editId="0395EA44">
                <wp:simplePos x="0" y="0"/>
                <wp:positionH relativeFrom="column">
                  <wp:posOffset>-1905</wp:posOffset>
                </wp:positionH>
                <wp:positionV relativeFrom="paragraph">
                  <wp:posOffset>69850</wp:posOffset>
                </wp:positionV>
                <wp:extent cx="1080000" cy="595153"/>
                <wp:effectExtent l="0" t="0" r="6350" b="0"/>
                <wp:wrapSquare wrapText="bothSides"/>
                <wp:docPr id="1404694299" name="Imatge 2" descr="Imatge que conté Font, text, captura de pantalla, Gràfics&#10;&#10;Descripció generada automàtica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6127458" name="Imatge 2" descr="Imatge que conté Font, text, captura de pantalla, Gràfics&#10;&#10;Descripció generada automàticament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108" t="20833" r="17672" b="25208"/>
                        <a:stretch/>
                      </pic:blipFill>
                      <pic:spPr bwMode="auto">
                        <a:xfrm>
                          <a:off x="0" y="0"/>
                          <a:ext cx="1080000" cy="5951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01" w:type="dxa"/>
          <w:tcBorders>
            <w:bottom w:val="none" w:sz="0" w:space="0" w:color="auto"/>
          </w:tcBorders>
        </w:tcPr>
        <w:p w14:paraId="15D74A25" w14:textId="77777777" w:rsidR="0099794E" w:rsidRPr="006B1D30" w:rsidRDefault="0099794E" w:rsidP="00726ADE">
          <w:pPr>
            <w:pStyle w:val="Senseespaiat"/>
            <w:jc w:val="left"/>
          </w:pPr>
        </w:p>
      </w:tc>
    </w:tr>
  </w:tbl>
  <w:p w14:paraId="676466D4" w14:textId="48013F81" w:rsidR="00B7288F" w:rsidRPr="00FA636D" w:rsidRDefault="00B7288F" w:rsidP="00FA636D">
    <w:pPr>
      <w:pStyle w:val="Senseespaiat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7CE32" w14:textId="77777777" w:rsidR="002F613D" w:rsidRDefault="002F613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C3C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C3C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7A2"/>
    <w:rsid w:val="0000744F"/>
    <w:rsid w:val="00021F7C"/>
    <w:rsid w:val="00025C83"/>
    <w:rsid w:val="00034530"/>
    <w:rsid w:val="00047AD1"/>
    <w:rsid w:val="00074069"/>
    <w:rsid w:val="000A57A8"/>
    <w:rsid w:val="000C07B3"/>
    <w:rsid w:val="00145F2E"/>
    <w:rsid w:val="00146D14"/>
    <w:rsid w:val="00157298"/>
    <w:rsid w:val="00177EDD"/>
    <w:rsid w:val="001A45FC"/>
    <w:rsid w:val="001B2299"/>
    <w:rsid w:val="001C7B18"/>
    <w:rsid w:val="001D6987"/>
    <w:rsid w:val="00221C9B"/>
    <w:rsid w:val="00227985"/>
    <w:rsid w:val="0024238C"/>
    <w:rsid w:val="00270BA9"/>
    <w:rsid w:val="002808EF"/>
    <w:rsid w:val="00294382"/>
    <w:rsid w:val="002B0F33"/>
    <w:rsid w:val="002B3B32"/>
    <w:rsid w:val="002E010B"/>
    <w:rsid w:val="002F613D"/>
    <w:rsid w:val="002F79E8"/>
    <w:rsid w:val="00317EDF"/>
    <w:rsid w:val="003331BC"/>
    <w:rsid w:val="00334A40"/>
    <w:rsid w:val="00357A02"/>
    <w:rsid w:val="0036659F"/>
    <w:rsid w:val="00386513"/>
    <w:rsid w:val="00391C39"/>
    <w:rsid w:val="003B01FF"/>
    <w:rsid w:val="003D1C66"/>
    <w:rsid w:val="003E0C93"/>
    <w:rsid w:val="003E65D2"/>
    <w:rsid w:val="003F72F5"/>
    <w:rsid w:val="004018DB"/>
    <w:rsid w:val="004216C3"/>
    <w:rsid w:val="00457FC2"/>
    <w:rsid w:val="00475FCD"/>
    <w:rsid w:val="004A2C59"/>
    <w:rsid w:val="004C22A1"/>
    <w:rsid w:val="004C7456"/>
    <w:rsid w:val="00537F84"/>
    <w:rsid w:val="00540A43"/>
    <w:rsid w:val="005567B0"/>
    <w:rsid w:val="005636B7"/>
    <w:rsid w:val="00586C4E"/>
    <w:rsid w:val="005A35E6"/>
    <w:rsid w:val="005B2D35"/>
    <w:rsid w:val="005C40D1"/>
    <w:rsid w:val="005C45DF"/>
    <w:rsid w:val="005D3B37"/>
    <w:rsid w:val="005E1E35"/>
    <w:rsid w:val="005F49FC"/>
    <w:rsid w:val="00653124"/>
    <w:rsid w:val="0065396F"/>
    <w:rsid w:val="00676319"/>
    <w:rsid w:val="0067680A"/>
    <w:rsid w:val="006B1DB8"/>
    <w:rsid w:val="006B3320"/>
    <w:rsid w:val="006D46D1"/>
    <w:rsid w:val="006F4E48"/>
    <w:rsid w:val="00700BB4"/>
    <w:rsid w:val="00704226"/>
    <w:rsid w:val="00726ADE"/>
    <w:rsid w:val="0073505F"/>
    <w:rsid w:val="007411CD"/>
    <w:rsid w:val="00755610"/>
    <w:rsid w:val="007B4E25"/>
    <w:rsid w:val="007C3D0A"/>
    <w:rsid w:val="007D4828"/>
    <w:rsid w:val="007D53F7"/>
    <w:rsid w:val="007E5A0B"/>
    <w:rsid w:val="007F7CDD"/>
    <w:rsid w:val="00805451"/>
    <w:rsid w:val="00852F85"/>
    <w:rsid w:val="008559B1"/>
    <w:rsid w:val="008807D6"/>
    <w:rsid w:val="008B2D6D"/>
    <w:rsid w:val="008D5C10"/>
    <w:rsid w:val="008F16E6"/>
    <w:rsid w:val="00910157"/>
    <w:rsid w:val="00911392"/>
    <w:rsid w:val="009275FB"/>
    <w:rsid w:val="00953EC4"/>
    <w:rsid w:val="009647A2"/>
    <w:rsid w:val="0099794E"/>
    <w:rsid w:val="00A11B6B"/>
    <w:rsid w:val="00A24400"/>
    <w:rsid w:val="00A33818"/>
    <w:rsid w:val="00A43ABE"/>
    <w:rsid w:val="00A572FC"/>
    <w:rsid w:val="00AA1C1D"/>
    <w:rsid w:val="00AE0A28"/>
    <w:rsid w:val="00AE1949"/>
    <w:rsid w:val="00B005CB"/>
    <w:rsid w:val="00B04E22"/>
    <w:rsid w:val="00B13DD6"/>
    <w:rsid w:val="00B2306C"/>
    <w:rsid w:val="00B43965"/>
    <w:rsid w:val="00B44BC0"/>
    <w:rsid w:val="00B7288F"/>
    <w:rsid w:val="00BB7C61"/>
    <w:rsid w:val="00C14014"/>
    <w:rsid w:val="00C213B2"/>
    <w:rsid w:val="00C21401"/>
    <w:rsid w:val="00C30BF5"/>
    <w:rsid w:val="00C370F3"/>
    <w:rsid w:val="00C43CC6"/>
    <w:rsid w:val="00C506C2"/>
    <w:rsid w:val="00C830B4"/>
    <w:rsid w:val="00CA7724"/>
    <w:rsid w:val="00CD75DD"/>
    <w:rsid w:val="00D16CBD"/>
    <w:rsid w:val="00D4382A"/>
    <w:rsid w:val="00DD0EF6"/>
    <w:rsid w:val="00E01B37"/>
    <w:rsid w:val="00E04046"/>
    <w:rsid w:val="00E107D4"/>
    <w:rsid w:val="00E25917"/>
    <w:rsid w:val="00E347EC"/>
    <w:rsid w:val="00E43868"/>
    <w:rsid w:val="00E52A3F"/>
    <w:rsid w:val="00E57B65"/>
    <w:rsid w:val="00E70404"/>
    <w:rsid w:val="00E848D5"/>
    <w:rsid w:val="00EA57D0"/>
    <w:rsid w:val="00EC01E0"/>
    <w:rsid w:val="00ED7CC5"/>
    <w:rsid w:val="00F136F8"/>
    <w:rsid w:val="00F23EAE"/>
    <w:rsid w:val="00F32F93"/>
    <w:rsid w:val="00F506B8"/>
    <w:rsid w:val="00F86576"/>
    <w:rsid w:val="00F9395D"/>
    <w:rsid w:val="00FA636D"/>
    <w:rsid w:val="00FF472F"/>
    <w:rsid w:val="00FF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B6B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B3B32"/>
    <w:pPr>
      <w:keepNext/>
      <w:keepLines/>
      <w:spacing w:after="240"/>
      <w:outlineLvl w:val="0"/>
    </w:pPr>
    <w:rPr>
      <w:rFonts w:eastAsiaTheme="majorEastAsia" w:cstheme="majorBidi"/>
      <w:b/>
      <w:color w:val="008C3C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B3B32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0A57A8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C3C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B3B32"/>
    <w:rPr>
      <w:rFonts w:eastAsiaTheme="majorEastAsia" w:cstheme="majorBidi"/>
      <w:b/>
      <w:color w:val="008C3C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B3B32"/>
    <w:pPr>
      <w:pBdr>
        <w:top w:val="single" w:sz="4" w:space="10" w:color="008C3C" w:themeColor="background2"/>
        <w:bottom w:val="single" w:sz="4" w:space="10" w:color="008C3C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B3B32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B3B32"/>
    <w:rPr>
      <w:rFonts w:ascii="Arial" w:hAnsi="Arial"/>
      <w:i/>
      <w:iCs/>
      <w:color w:val="008C3C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B3B32"/>
    <w:rPr>
      <w:rFonts w:eastAsiaTheme="majorEastAsia" w:cstheme="majorBidi"/>
      <w:b/>
      <w:color w:val="008C3C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B3B32"/>
    <w:rPr>
      <w:rFonts w:ascii="Arial" w:hAnsi="Arial"/>
      <w:b/>
      <w:bCs/>
      <w:smallCaps/>
      <w:color w:val="008C3C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basedOn w:val="Normal"/>
    <w:next w:val="Normal"/>
    <w:link w:val="SubttolCar"/>
    <w:uiPriority w:val="11"/>
    <w:qFormat/>
    <w:rsid w:val="00C14014"/>
    <w:pPr>
      <w:numPr>
        <w:ilvl w:val="1"/>
      </w:numPr>
      <w:spacing w:after="160"/>
    </w:pPr>
    <w:rPr>
      <w:rFonts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uiPriority w:val="11"/>
    <w:rsid w:val="00C14014"/>
    <w:rPr>
      <w:rFonts w:cstheme="minorBidi"/>
      <w:color w:val="5A5A5A" w:themeColor="text1" w:themeTint="A5"/>
      <w:spacing w:val="15"/>
      <w:sz w:val="22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B3B32"/>
    <w:pPr>
      <w:spacing w:after="240"/>
      <w:contextualSpacing/>
    </w:pPr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B3B32"/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0A57A8"/>
    <w:rPr>
      <w:rFonts w:eastAsiaTheme="majorEastAsia" w:cstheme="majorBidi"/>
      <w:b/>
      <w:i/>
      <w:color w:val="008C3C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C3C" w:themeColor="background2"/>
        <w:bottom w:val="single" w:sz="18" w:space="0" w:color="008C3C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E7B59B" w:themeColor="accent1" w:themeTint="66"/>
        <w:left w:val="single" w:sz="4" w:space="0" w:color="E7B59B" w:themeColor="accent1" w:themeTint="66"/>
        <w:bottom w:val="single" w:sz="4" w:space="0" w:color="E7B59B" w:themeColor="accent1" w:themeTint="66"/>
        <w:right w:val="single" w:sz="4" w:space="0" w:color="E7B59B" w:themeColor="accent1" w:themeTint="66"/>
        <w:insideH w:val="single" w:sz="4" w:space="0" w:color="E7B59B" w:themeColor="accent1" w:themeTint="66"/>
        <w:insideV w:val="single" w:sz="4" w:space="0" w:color="E7B59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B906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B906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paragraph" w:styleId="NormalWeb">
    <w:name w:val="Normal (Web)"/>
    <w:basedOn w:val="Normal"/>
    <w:uiPriority w:val="99"/>
    <w:semiHidden/>
    <w:unhideWhenUsed/>
    <w:rsid w:val="00357A0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5.png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-Alineat esquerra 1"/>
        <w:style w:val="Normal"/>
        <w:category>
          <w:name w:val="General"/>
          <w:gallery w:val="hdrs"/>
        </w:category>
        <w:behaviors>
          <w:behavior w:val="content"/>
        </w:behaviors>
        <w:guid w:val="{B237C68B-4F58-4D0C-AF2A-2735AEE04FAE}"/>
      </w:docPartPr>
      <w:docPartBody>
        <w:tbl>
          <w:tblPr>
            <w:tblStyle w:val="Taulaambquadrcula"/>
            <w:tblW w:w="10631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946"/>
            <w:gridCol w:w="3685"/>
          </w:tblGrid>
          <w:tr w:rsidR="00F57F5E" w:rsidRPr="006B1D30" w:rsidTr="00726AD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26"/>
            </w:trPr>
            <w:tc>
              <w:tcPr>
                <w:tcW w:w="6862" w:type="dxa"/>
                <w:tcBorders>
                  <w:bottom w:val="none" w:sz="0" w:space="0" w:color="auto"/>
                </w:tcBorders>
              </w:tcPr>
              <w:p w:rsidR="00F57F5E" w:rsidRPr="006B1D30" w:rsidRDefault="00F57F5E" w:rsidP="00726ADE">
                <w:pPr>
                  <w:jc w:val="left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63360" behindDoc="0" locked="0" layoutInCell="1" allowOverlap="1" wp14:anchorId="7CE45229" wp14:editId="45AFB3D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69850</wp:posOffset>
                      </wp:positionV>
                      <wp:extent cx="1080000" cy="595153"/>
                      <wp:effectExtent l="0" t="0" r="6350" b="0"/>
                      <wp:wrapSquare wrapText="bothSides"/>
                      <wp:docPr id="1404694299" name="Imatge 2" descr="Imatge que conté Font, text, captura de pantalla, Gràfics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66127458" name="Imatge 2" descr="Imatge que conté Font, text, captura de pantalla, Gràfics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3108" t="20833" r="17672" b="2520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80000" cy="5951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F57F5E" w:rsidRPr="006B1D30" w:rsidRDefault="00F57F5E" w:rsidP="00726ADE">
                <w:pPr>
                  <w:pStyle w:val="Senseespaiat"/>
                  <w:jc w:val="left"/>
                </w:pPr>
              </w:p>
            </w:tc>
          </w:tr>
        </w:tbl>
        <w:p w:rsidR="000D42EF" w:rsidRDefault="000D42EF"/>
      </w:docPartBody>
    </w:docPart>
    <w:docPart>
      <w:docPartPr>
        <w:name w:val="4-Carta 2"/>
        <w:style w:val="Normal"/>
        <w:category>
          <w:name w:val="General"/>
          <w:gallery w:val="hdrs"/>
        </w:category>
        <w:behaviors>
          <w:behavior w:val="content"/>
        </w:behaviors>
        <w:guid w:val="{1744D395-3D6F-413D-A8CD-4435069E8B6B}"/>
      </w:docPartPr>
      <w:docPartBody>
        <w:tbl>
          <w:tblPr>
            <w:tblStyle w:val="Taulaambquadrcula"/>
            <w:tblW w:w="10631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946"/>
            <w:gridCol w:w="3685"/>
          </w:tblGrid>
          <w:tr w:rsidR="00F57F5E" w:rsidRPr="006B1D30" w:rsidTr="00726AD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26"/>
            </w:trPr>
            <w:tc>
              <w:tcPr>
                <w:tcW w:w="6862" w:type="dxa"/>
                <w:tcBorders>
                  <w:bottom w:val="none" w:sz="0" w:space="0" w:color="auto"/>
                </w:tcBorders>
              </w:tcPr>
              <w:p w:rsidR="00F57F5E" w:rsidRPr="006B1D30" w:rsidRDefault="00F57F5E" w:rsidP="00726ADE">
                <w:pPr>
                  <w:jc w:val="left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67456" behindDoc="1" locked="0" layoutInCell="1" allowOverlap="1" wp14:anchorId="393E7838" wp14:editId="34E6910C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72251</wp:posOffset>
                      </wp:positionV>
                      <wp:extent cx="2160000" cy="307059"/>
                      <wp:effectExtent l="0" t="0" r="0" b="0"/>
                      <wp:wrapTight wrapText="bothSides">
                        <wp:wrapPolygon edited="0">
                          <wp:start x="0" y="0"/>
                          <wp:lineTo x="0" y="20124"/>
                          <wp:lineTo x="18101" y="20124"/>
                          <wp:lineTo x="21340" y="10733"/>
                          <wp:lineTo x="21340" y="1342"/>
                          <wp:lineTo x="12575" y="0"/>
                          <wp:lineTo x="0" y="0"/>
                        </wp:wrapPolygon>
                      </wp:wrapTight>
                      <wp:docPr id="821276092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007" t="20409" r="4860" b="2040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60000" cy="3070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F57F5E" w:rsidRDefault="00F57F5E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Casa de Convalescència, Carrer de Sant Antoni Maria Claret, 171, Horta-Guinardó </w:t>
                </w:r>
              </w:p>
              <w:p w:rsidR="00F57F5E" w:rsidRPr="006B1D30" w:rsidRDefault="00F57F5E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>08</w:t>
                </w:r>
                <w:r>
                  <w:rPr>
                    <w:sz w:val="18"/>
                    <w:szCs w:val="18"/>
                  </w:rPr>
                  <w:t>041</w:t>
                </w:r>
                <w:r w:rsidRPr="006B1D30">
                  <w:rPr>
                    <w:sz w:val="18"/>
                    <w:szCs w:val="18"/>
                  </w:rPr>
                  <w:t xml:space="preserve"> Barcelona. Espanya </w:t>
                </w:r>
              </w:p>
              <w:p w:rsidR="00F57F5E" w:rsidRDefault="00F57F5E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>Tel. 93 581 7417</w:t>
                </w:r>
              </w:p>
              <w:p w:rsidR="00F57F5E" w:rsidRPr="006B1D30" w:rsidRDefault="00F57F5E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>fundacio.uab@uab.cat</w:t>
                </w:r>
              </w:p>
              <w:p w:rsidR="00F57F5E" w:rsidRPr="006B1D30" w:rsidRDefault="00F57F5E" w:rsidP="00726ADE">
                <w:pPr>
                  <w:pStyle w:val="Senseespaiat"/>
                  <w:jc w:val="left"/>
                </w:pPr>
                <w:r w:rsidRPr="006B1D30">
                  <w:rPr>
                    <w:sz w:val="18"/>
                    <w:szCs w:val="18"/>
                  </w:rPr>
                  <w:t>www.uab.cat/fundaciouab</w:t>
                </w:r>
              </w:p>
            </w:tc>
          </w:tr>
        </w:tbl>
        <w:p w:rsidR="000D42EF" w:rsidRDefault="000D42EF"/>
      </w:docPartBody>
    </w:docPart>
    <w:docPart>
      <w:docPartPr>
        <w:name w:val="3-Carta 1"/>
        <w:style w:val="Normal"/>
        <w:category>
          <w:name w:val="General"/>
          <w:gallery w:val="hdrs"/>
        </w:category>
        <w:behaviors>
          <w:behavior w:val="content"/>
        </w:behaviors>
        <w:guid w:val="{2EC6FC88-56A0-4508-8907-D850B410E1C0}"/>
      </w:docPartPr>
      <w:docPartBody>
        <w:tbl>
          <w:tblPr>
            <w:tblStyle w:val="Taulaambquadrcula"/>
            <w:tblW w:w="10631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946"/>
            <w:gridCol w:w="3685"/>
          </w:tblGrid>
          <w:tr w:rsidR="00F57F5E" w:rsidRPr="006B1D30" w:rsidTr="00726AD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26"/>
            </w:trPr>
            <w:tc>
              <w:tcPr>
                <w:tcW w:w="6862" w:type="dxa"/>
                <w:tcBorders>
                  <w:bottom w:val="none" w:sz="0" w:space="0" w:color="auto"/>
                </w:tcBorders>
              </w:tcPr>
              <w:p w:rsidR="00F57F5E" w:rsidRPr="006B1D30" w:rsidRDefault="00F57F5E" w:rsidP="00726ADE">
                <w:pPr>
                  <w:jc w:val="left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69504" behindDoc="1" locked="0" layoutInCell="1" allowOverlap="1" wp14:anchorId="7994EDCB" wp14:editId="61738CBD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69850</wp:posOffset>
                      </wp:positionV>
                      <wp:extent cx="1080000" cy="595153"/>
                      <wp:effectExtent l="0" t="0" r="6350" b="0"/>
                      <wp:wrapTight wrapText="bothSides">
                        <wp:wrapPolygon edited="0">
                          <wp:start x="0" y="0"/>
                          <wp:lineTo x="0" y="20747"/>
                          <wp:lineTo x="14104" y="20747"/>
                          <wp:lineTo x="21346" y="17289"/>
                          <wp:lineTo x="21346" y="0"/>
                          <wp:lineTo x="0" y="0"/>
                        </wp:wrapPolygon>
                      </wp:wrapTight>
                      <wp:docPr id="1848432698" name="Imatge 2" descr="Imatge que conté Font, text, captura de pantalla, Gràfics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66127458" name="Imatge 2" descr="Imatge que conté Font, text, captura de pantalla, Gràfics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3108" t="20833" r="17672" b="2520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80000" cy="5951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F57F5E" w:rsidRDefault="00F57F5E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Casa de Convalescència, Carrer de Sant Antoni Maria Claret, 171, Horta-Guinardó </w:t>
                </w:r>
              </w:p>
              <w:p w:rsidR="00F57F5E" w:rsidRPr="006B1D30" w:rsidRDefault="00F57F5E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>08</w:t>
                </w:r>
                <w:r>
                  <w:rPr>
                    <w:sz w:val="18"/>
                    <w:szCs w:val="18"/>
                  </w:rPr>
                  <w:t>041</w:t>
                </w:r>
                <w:r w:rsidRPr="006B1D30">
                  <w:rPr>
                    <w:sz w:val="18"/>
                    <w:szCs w:val="18"/>
                  </w:rPr>
                  <w:t xml:space="preserve"> Barcelona. Espanya </w:t>
                </w:r>
              </w:p>
              <w:p w:rsidR="00F57F5E" w:rsidRDefault="00F57F5E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>Tel. 93 581 7417</w:t>
                </w:r>
              </w:p>
              <w:p w:rsidR="00F57F5E" w:rsidRPr="006B1D30" w:rsidRDefault="00F57F5E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>fundacio.uab@uab.cat</w:t>
                </w:r>
              </w:p>
              <w:p w:rsidR="00F57F5E" w:rsidRPr="006B1D30" w:rsidRDefault="00F57F5E" w:rsidP="00726ADE">
                <w:pPr>
                  <w:pStyle w:val="Senseespaiat"/>
                  <w:jc w:val="left"/>
                </w:pPr>
                <w:r w:rsidRPr="006B1D30">
                  <w:rPr>
                    <w:sz w:val="18"/>
                    <w:szCs w:val="18"/>
                  </w:rPr>
                  <w:t>www.uab.cat/fundaciouab</w:t>
                </w:r>
              </w:p>
            </w:tc>
          </w:tr>
        </w:tbl>
        <w:p w:rsidR="000D42EF" w:rsidRDefault="000D42EF"/>
      </w:docPartBody>
    </w:docPart>
    <w:docPart>
      <w:docPartPr>
        <w:name w:val="2-Alineat esquerra 2"/>
        <w:style w:val="Normal"/>
        <w:category>
          <w:name w:val="General"/>
          <w:gallery w:val="hdrs"/>
        </w:category>
        <w:behaviors>
          <w:behavior w:val="content"/>
        </w:behaviors>
        <w:guid w:val="{CE92646C-6230-45B8-A1C0-CEF1609A5786}"/>
      </w:docPartPr>
      <w:docPartBody>
        <w:tbl>
          <w:tblPr>
            <w:tblStyle w:val="Taulaambquadrcula"/>
            <w:tblW w:w="10631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946"/>
            <w:gridCol w:w="3685"/>
          </w:tblGrid>
          <w:tr w:rsidR="00F57F5E" w:rsidRPr="006B1D30" w:rsidTr="00726AD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26"/>
            </w:trPr>
            <w:tc>
              <w:tcPr>
                <w:tcW w:w="6862" w:type="dxa"/>
                <w:tcBorders>
                  <w:bottom w:val="none" w:sz="0" w:space="0" w:color="auto"/>
                </w:tcBorders>
              </w:tcPr>
              <w:p w:rsidR="00F57F5E" w:rsidRPr="006B1D30" w:rsidRDefault="00F57F5E" w:rsidP="00726ADE">
                <w:pPr>
                  <w:jc w:val="left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71552" behindDoc="1" locked="0" layoutInCell="1" allowOverlap="1" wp14:anchorId="067F6006" wp14:editId="3212FFDE">
                      <wp:simplePos x="0" y="0"/>
                      <wp:positionH relativeFrom="column">
                        <wp:posOffset>-25124</wp:posOffset>
                      </wp:positionH>
                      <wp:positionV relativeFrom="paragraph">
                        <wp:posOffset>27</wp:posOffset>
                      </wp:positionV>
                      <wp:extent cx="2160000" cy="307059"/>
                      <wp:effectExtent l="0" t="0" r="0" b="0"/>
                      <wp:wrapTight wrapText="bothSides">
                        <wp:wrapPolygon edited="0">
                          <wp:start x="0" y="0"/>
                          <wp:lineTo x="0" y="20124"/>
                          <wp:lineTo x="18101" y="20124"/>
                          <wp:lineTo x="21340" y="10733"/>
                          <wp:lineTo x="21340" y="1342"/>
                          <wp:lineTo x="12575" y="0"/>
                          <wp:lineTo x="0" y="0"/>
                        </wp:wrapPolygon>
                      </wp:wrapTight>
                      <wp:docPr id="1989871590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007" t="20409" r="4860" b="2040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60000" cy="3070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F57F5E" w:rsidRPr="006B1D30" w:rsidRDefault="00F57F5E" w:rsidP="00726ADE">
                <w:pPr>
                  <w:pStyle w:val="Senseespaiat"/>
                  <w:jc w:val="left"/>
                </w:pPr>
              </w:p>
            </w:tc>
          </w:tr>
        </w:tbl>
        <w:p w:rsidR="000D42EF" w:rsidRDefault="000D42EF"/>
      </w:docPartBody>
    </w:docPart>
    <w:docPart>
      <w:docPartPr>
        <w:name w:val="1-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A4FFC615-5B55-4185-A40A-828CFB659E91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9970A8" w:rsidRPr="006B1DB8" w:rsidTr="001B2299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9970A8" w:rsidRPr="00C213B2" w:rsidRDefault="009970A8" w:rsidP="001B2299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03236C2E" wp14:editId="00F9DAB6">
                      <wp:extent cx="1836000" cy="197390"/>
                      <wp:effectExtent l="0" t="0" r="0" b="0"/>
                      <wp:docPr id="1553177983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9970A8" w:rsidRPr="00805451" w:rsidRDefault="009970A8" w:rsidP="001B2299">
                <w:pPr>
                  <w:pStyle w:val="Senseespaiat"/>
                  <w:jc w:val="righ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9970A8" w:rsidRPr="00805451" w:rsidRDefault="009970A8" w:rsidP="001B2299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000000" w:rsidRDefault="00000000"/>
      </w:docPartBody>
    </w:docPart>
    <w:docPart>
      <w:docPartPr>
        <w:name w:val="2-UAB 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DB8C075E-174D-4EE7-94BB-0420A5CFF623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9970A8" w:rsidRPr="006B1DB8" w:rsidTr="00916DBA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9970A8" w:rsidRPr="00C213B2" w:rsidRDefault="009970A8" w:rsidP="00726ADE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634686E7" wp14:editId="23B24694">
                      <wp:extent cx="1836000" cy="197390"/>
                      <wp:effectExtent l="0" t="0" r="0" b="0"/>
                      <wp:docPr id="1083554984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9970A8" w:rsidRPr="00805451" w:rsidRDefault="009970A8" w:rsidP="00726ADE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9970A8" w:rsidRPr="00805451" w:rsidRDefault="009970A8" w:rsidP="00726ADE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9970A8" w:rsidRPr="00805451" w:rsidRDefault="009970A8" w:rsidP="00726ADE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52D"/>
    <w:rsid w:val="000D42EF"/>
    <w:rsid w:val="001507F4"/>
    <w:rsid w:val="00180A1C"/>
    <w:rsid w:val="007A483F"/>
    <w:rsid w:val="00837F78"/>
    <w:rsid w:val="0090352D"/>
    <w:rsid w:val="009970A8"/>
    <w:rsid w:val="00E70404"/>
    <w:rsid w:val="00F57F5E"/>
    <w:rsid w:val="00F9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52D"/>
    <w:rPr>
      <w:rFonts w:cs="Times New Roman"/>
      <w:sz w:val="3276"/>
      <w:szCs w:val="327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F57F5E"/>
    <w:pPr>
      <w:spacing w:after="0" w:line="240" w:lineRule="auto"/>
      <w:jc w:val="center"/>
    </w:pPr>
    <w:rPr>
      <w:rFonts w:ascii="Arial" w:hAnsi="Arial" w:cs="Arial"/>
      <w:kern w:val="0"/>
      <w:szCs w:val="20"/>
      <w:lang w:eastAsia="zh-CN"/>
      <w14:ligatures w14:val="none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Senseespaiat">
    <w:name w:val="No Spacing"/>
    <w:uiPriority w:val="1"/>
    <w:qFormat/>
    <w:rsid w:val="009970A8"/>
    <w:pPr>
      <w:spacing w:after="0" w:line="240" w:lineRule="auto"/>
    </w:pPr>
    <w:rPr>
      <w:rFonts w:ascii="Arial" w:hAnsi="Arial" w:cs="Arial"/>
      <w:kern w:val="0"/>
      <w:szCs w:val="20"/>
      <w:lang w:eastAsia="zh-C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Escola FUAB Formació">
      <a:dk1>
        <a:srgbClr val="000000"/>
      </a:dk1>
      <a:lt1>
        <a:sysClr val="window" lastClr="FFFFFF"/>
      </a:lt1>
      <a:dk2>
        <a:srgbClr val="57B14C"/>
      </a:dk2>
      <a:lt2>
        <a:srgbClr val="008C3C"/>
      </a:lt2>
      <a:accent1>
        <a:srgbClr val="A25127"/>
      </a:accent1>
      <a:accent2>
        <a:srgbClr val="737B4C"/>
      </a:accent2>
      <a:accent3>
        <a:srgbClr val="A9C47F"/>
      </a:accent3>
      <a:accent4>
        <a:srgbClr val="B3A369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PLANTILLA_Study_Abroad</Template>
  <TotalTime>24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Salvador Herreros</dc:creator>
  <cp:keywords/>
  <dc:description/>
  <cp:lastModifiedBy>Ferran Gallart Canal</cp:lastModifiedBy>
  <cp:revision>5</cp:revision>
  <cp:lastPrinted>2023-04-21T09:12:00Z</cp:lastPrinted>
  <dcterms:created xsi:type="dcterms:W3CDTF">2023-10-10T13:36:00Z</dcterms:created>
  <dcterms:modified xsi:type="dcterms:W3CDTF">2024-11-13T08:51:00Z</dcterms:modified>
  <cp:category/>
</cp:coreProperties>
</file>