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4A2E6009" w:rsidR="00354D01" w:rsidRPr="008745FB" w:rsidRDefault="00354D01" w:rsidP="008745FB"/>
    <w:sectPr w:rsidR="00354D01" w:rsidRPr="008745FB" w:rsidSect="007D6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28274" w14:textId="77777777" w:rsidR="00752033" w:rsidRDefault="00752033" w:rsidP="0000744F">
      <w:r>
        <w:separator/>
      </w:r>
    </w:p>
    <w:p w14:paraId="4C43626C" w14:textId="77777777" w:rsidR="00752033" w:rsidRDefault="00752033"/>
  </w:endnote>
  <w:endnote w:type="continuationSeparator" w:id="0">
    <w:p w14:paraId="0461887D" w14:textId="77777777" w:rsidR="00752033" w:rsidRDefault="00752033" w:rsidP="0000744F">
      <w:r>
        <w:continuationSeparator/>
      </w:r>
    </w:p>
    <w:p w14:paraId="2CBDDC95" w14:textId="77777777" w:rsidR="00752033" w:rsidRDefault="007520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DD227" w14:textId="77777777" w:rsidR="008745FB" w:rsidRDefault="008745F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7C43DD" w:rsidRPr="006B1DB8" w14:paraId="5112FBED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314DA32F" w14:textId="77777777" w:rsidR="007C43DD" w:rsidRPr="00C213B2" w:rsidRDefault="007C43DD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6057A68F" wp14:editId="1D9DB8A2">
                <wp:extent cx="1836000" cy="197390"/>
                <wp:effectExtent l="0" t="0" r="0" b="0"/>
                <wp:docPr id="583570887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0A7A1BB1" w14:textId="77777777" w:rsidR="007C43DD" w:rsidRPr="00805451" w:rsidRDefault="007C43DD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09851212" w14:textId="77777777" w:rsidR="007C43DD" w:rsidRPr="00805451" w:rsidRDefault="007C43DD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203C6" w14:textId="77777777" w:rsidR="008745FB" w:rsidRDefault="008745F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DBDD8" w14:textId="77777777" w:rsidR="00752033" w:rsidRDefault="00752033">
      <w:r>
        <w:separator/>
      </w:r>
    </w:p>
  </w:footnote>
  <w:footnote w:type="continuationSeparator" w:id="0">
    <w:p w14:paraId="1FD9D482" w14:textId="77777777" w:rsidR="00752033" w:rsidRDefault="00752033" w:rsidP="0000744F">
      <w:r>
        <w:continuationSeparator/>
      </w:r>
    </w:p>
    <w:p w14:paraId="02BA4B35" w14:textId="77777777" w:rsidR="00752033" w:rsidRDefault="007520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FB1E3" w14:textId="77777777" w:rsidR="008745FB" w:rsidRDefault="008745F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8745FB" w14:paraId="065C0861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2015FB72" w14:textId="77777777" w:rsidR="008745FB" w:rsidRPr="00C830B4" w:rsidRDefault="008745FB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b w:val="0"/>
              <w:noProof/>
            </w:rPr>
            <w:drawing>
              <wp:inline distT="0" distB="0" distL="0" distR="0" wp14:anchorId="13BA1B0D" wp14:editId="65AC82D5">
                <wp:extent cx="1440000" cy="335575"/>
                <wp:effectExtent l="0" t="0" r="8255" b="7620"/>
                <wp:docPr id="943868804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33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DF713" w14:textId="77777777" w:rsidR="008745FB" w:rsidRDefault="008745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81DA2"/>
    <w:rsid w:val="000C07B3"/>
    <w:rsid w:val="001165C3"/>
    <w:rsid w:val="00145F2E"/>
    <w:rsid w:val="00145FF7"/>
    <w:rsid w:val="00146D14"/>
    <w:rsid w:val="00191653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54D01"/>
    <w:rsid w:val="0036659F"/>
    <w:rsid w:val="0037352F"/>
    <w:rsid w:val="00391C39"/>
    <w:rsid w:val="003B01FF"/>
    <w:rsid w:val="004018DB"/>
    <w:rsid w:val="004216C3"/>
    <w:rsid w:val="00457FC2"/>
    <w:rsid w:val="00475FCD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53124"/>
    <w:rsid w:val="0065396F"/>
    <w:rsid w:val="006750B4"/>
    <w:rsid w:val="00676319"/>
    <w:rsid w:val="0068256D"/>
    <w:rsid w:val="006904DE"/>
    <w:rsid w:val="0069531A"/>
    <w:rsid w:val="006968E4"/>
    <w:rsid w:val="006B1DB8"/>
    <w:rsid w:val="006B3320"/>
    <w:rsid w:val="006D46D1"/>
    <w:rsid w:val="007411CD"/>
    <w:rsid w:val="00752033"/>
    <w:rsid w:val="00755610"/>
    <w:rsid w:val="007A3B2D"/>
    <w:rsid w:val="007B6CC9"/>
    <w:rsid w:val="007C3D0A"/>
    <w:rsid w:val="007C43DD"/>
    <w:rsid w:val="007D4828"/>
    <w:rsid w:val="007D53F7"/>
    <w:rsid w:val="007D6FF6"/>
    <w:rsid w:val="007E5A0B"/>
    <w:rsid w:val="007F7CDD"/>
    <w:rsid w:val="00805451"/>
    <w:rsid w:val="00822EAB"/>
    <w:rsid w:val="0084171A"/>
    <w:rsid w:val="00852F85"/>
    <w:rsid w:val="008559B1"/>
    <w:rsid w:val="008745FB"/>
    <w:rsid w:val="008807D6"/>
    <w:rsid w:val="008B2D6D"/>
    <w:rsid w:val="008D5C10"/>
    <w:rsid w:val="008F16E6"/>
    <w:rsid w:val="00910157"/>
    <w:rsid w:val="00911392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81B3B"/>
    <w:rsid w:val="00AA1C1D"/>
    <w:rsid w:val="00AB3131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90D49"/>
    <w:rsid w:val="00BB7C61"/>
    <w:rsid w:val="00BE4527"/>
    <w:rsid w:val="00C14014"/>
    <w:rsid w:val="00C213B2"/>
    <w:rsid w:val="00C21401"/>
    <w:rsid w:val="00C30BF5"/>
    <w:rsid w:val="00C370F3"/>
    <w:rsid w:val="00C43CC6"/>
    <w:rsid w:val="00C506C2"/>
    <w:rsid w:val="00C662D0"/>
    <w:rsid w:val="00C830B4"/>
    <w:rsid w:val="00C93622"/>
    <w:rsid w:val="00CD75DD"/>
    <w:rsid w:val="00CF0372"/>
    <w:rsid w:val="00D16CBD"/>
    <w:rsid w:val="00D4382A"/>
    <w:rsid w:val="00D87EB6"/>
    <w:rsid w:val="00DD0EF6"/>
    <w:rsid w:val="00E01B37"/>
    <w:rsid w:val="00E04046"/>
    <w:rsid w:val="00E43868"/>
    <w:rsid w:val="00E47669"/>
    <w:rsid w:val="00E52A3F"/>
    <w:rsid w:val="00E70404"/>
    <w:rsid w:val="00E80427"/>
    <w:rsid w:val="00E848D5"/>
    <w:rsid w:val="00EA57D0"/>
    <w:rsid w:val="00EC01E0"/>
    <w:rsid w:val="00EC47EE"/>
    <w:rsid w:val="00ED7CC5"/>
    <w:rsid w:val="00EE494C"/>
    <w:rsid w:val="00F02010"/>
    <w:rsid w:val="00F136F8"/>
    <w:rsid w:val="00F23EAE"/>
    <w:rsid w:val="00F32F93"/>
    <w:rsid w:val="00F506B8"/>
    <w:rsid w:val="00F52259"/>
    <w:rsid w:val="00F814CF"/>
    <w:rsid w:val="00F86576"/>
    <w:rsid w:val="00FD2712"/>
    <w:rsid w:val="00FE5A5C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8539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jpe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D7BF6107-938E-433B-9876-370A380735B5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0E2787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0E2787" w:rsidRPr="00C830B4" w:rsidRDefault="000E2787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b w:val="0"/>
                    <w:noProof/>
                  </w:rPr>
                  <w:drawing>
                    <wp:inline distT="0" distB="0" distL="0" distR="0" wp14:anchorId="7CA7539F" wp14:editId="2E95703B">
                      <wp:extent cx="1440000" cy="335575"/>
                      <wp:effectExtent l="0" t="0" r="8255" b="7620"/>
                      <wp:docPr id="943868804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335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64525B" w:rsidRDefault="0064525B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B92C919B-0646-41B6-8FDC-23E7009766EF}"/>
      </w:docPartPr>
      <w:docPartBody>
        <w:tbl>
          <w:tblPr>
            <w:tblW w:w="10553" w:type="dxa"/>
            <w:tblLook w:val="04A0" w:firstRow="1" w:lastRow="0" w:firstColumn="1" w:lastColumn="0" w:noHBand="0" w:noVBand="1"/>
          </w:tblPr>
          <w:tblGrid>
            <w:gridCol w:w="7262"/>
            <w:gridCol w:w="3291"/>
          </w:tblGrid>
          <w:tr w:rsidR="000E2787" w:rsidRPr="008F1C6B" w:rsidTr="00FE5A5C">
            <w:trPr>
              <w:trHeight w:val="226"/>
            </w:trPr>
            <w:tc>
              <w:tcPr>
                <w:tcW w:w="7146" w:type="dxa"/>
              </w:tcPr>
              <w:p w:rsidR="000E2787" w:rsidRPr="002C2D3E" w:rsidRDefault="000E2787" w:rsidP="0084171A">
                <w:pPr>
                  <w:pStyle w:val="Senseespaiat"/>
                  <w:rPr>
                    <w:lang w:val="ca-ES"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366096CB" wp14:editId="3285A7CA">
                      <wp:extent cx="1440000" cy="335575"/>
                      <wp:effectExtent l="0" t="0" r="8255" b="7620"/>
                      <wp:docPr id="1365508625" name="Imatge 1" descr="Imatge que conté text, Font, Gràfics, logotip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65508625" name="Imatge 1" descr="Imatge que conté text, Font, Gràfics, logotip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335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9" w:type="dxa"/>
              </w:tcPr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>UAB Idiomes Barcelona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 xml:space="preserve">Universitat Autònoma de Barcelona 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>Casa Convalescència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 xml:space="preserve">C/ de St. Antoni Maria Claret, 171,  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 xml:space="preserve">08041 Barcelona. Espanya 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 xml:space="preserve">Tel. +34 93 433 50 60 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rFonts w:cstheme="minorHAnsi"/>
                    <w:sz w:val="18"/>
                    <w:szCs w:val="18"/>
                  </w:rPr>
                </w:pPr>
                <w:r w:rsidRPr="00FE5A5C">
                  <w:rPr>
                    <w:rFonts w:cstheme="minorHAnsi"/>
                    <w:sz w:val="18"/>
                    <w:szCs w:val="18"/>
                  </w:rPr>
                  <w:t xml:space="preserve">Info.idiomes@uab.cat </w:t>
                </w:r>
              </w:p>
              <w:p w:rsidR="000E2787" w:rsidRPr="00FE5A5C" w:rsidRDefault="000E2787" w:rsidP="0084171A">
                <w:pPr>
                  <w:pStyle w:val="Senseespaiat"/>
                  <w:rPr>
                    <w:bCs/>
                    <w:sz w:val="18"/>
                    <w:szCs w:val="18"/>
                    <w:lang w:val="ca-ES"/>
                  </w:rPr>
                </w:pPr>
                <w:r w:rsidRPr="00FE5A5C">
                  <w:rPr>
                    <w:rFonts w:asciiTheme="minorHAnsi" w:hAnsiTheme="minorHAnsi" w:cstheme="minorHAnsi"/>
                    <w:sz w:val="18"/>
                    <w:szCs w:val="18"/>
                    <w:lang w:val="ca-ES"/>
                  </w:rPr>
                  <w:t>www.uab.cat/idiomes-barcelona</w:t>
                </w:r>
              </w:p>
            </w:tc>
          </w:tr>
        </w:tbl>
        <w:p w:rsidR="0064525B" w:rsidRDefault="0064525B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063DC498-C689-43AD-9CAE-EFF4352C300C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0E2787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0E2787" w:rsidRPr="002C2D3E" w:rsidRDefault="000E2787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5B89DDC4" wp14:editId="530D8916">
                      <wp:extent cx="1440000" cy="335575"/>
                      <wp:effectExtent l="0" t="0" r="8255" b="7620"/>
                      <wp:docPr id="1750441730" name="Imatge 1" descr="Imatge que conté text, Font, Gràfics, logotip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65508625" name="Imatge 1" descr="Imatge que conté text, Font, Gràfics, logotip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335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0E2787" w:rsidRPr="002C2D3E" w:rsidRDefault="000E2787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3FDA8E2C" wp14:editId="3E8D09D9">
                      <wp:extent cx="1836000" cy="197790"/>
                      <wp:effectExtent l="0" t="0" r="0" b="0"/>
                      <wp:docPr id="1172200598" name="Imatg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64525B" w:rsidRDefault="0064525B"/>
      </w:docPartBody>
    </w:docPart>
    <w:docPart>
      <w:docPartPr>
        <w:name w:val="1-UAB pagianció dreta"/>
        <w:style w:val="Sense espaiat"/>
        <w:category>
          <w:name w:val="General"/>
          <w:gallery w:val="ftrs"/>
        </w:category>
        <w:behaviors>
          <w:behavior w:val="content"/>
        </w:behaviors>
        <w:guid w:val="{4509885E-D37F-48D6-94E7-0AA51C5FF046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64525B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64525B" w:rsidRPr="00C213B2" w:rsidRDefault="0064525B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76306360" wp14:editId="39615ECC">
                      <wp:extent cx="1836000" cy="197390"/>
                      <wp:effectExtent l="0" t="0" r="0" b="0"/>
                      <wp:docPr id="583570887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64525B" w:rsidRPr="00805451" w:rsidRDefault="0064525B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64525B" w:rsidRPr="00805451" w:rsidRDefault="0064525B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F5443C99-007A-407D-959C-C8118D60AD36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64525B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64525B" w:rsidRPr="00C213B2" w:rsidRDefault="0064525B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0E2428E" wp14:editId="231FF2E4">
                      <wp:extent cx="1836000" cy="197390"/>
                      <wp:effectExtent l="0" t="0" r="0" b="0"/>
                      <wp:docPr id="1046337495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64525B" w:rsidRPr="00805451" w:rsidRDefault="0064525B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64525B" w:rsidRPr="00805451" w:rsidRDefault="0064525B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64525B" w:rsidRPr="00805451" w:rsidRDefault="0064525B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0E2787"/>
    <w:rsid w:val="001165C3"/>
    <w:rsid w:val="00155DE5"/>
    <w:rsid w:val="00176CC8"/>
    <w:rsid w:val="00211646"/>
    <w:rsid w:val="002662E2"/>
    <w:rsid w:val="00306D45"/>
    <w:rsid w:val="00354B2C"/>
    <w:rsid w:val="004D077B"/>
    <w:rsid w:val="0064525B"/>
    <w:rsid w:val="006922CE"/>
    <w:rsid w:val="00AA0145"/>
    <w:rsid w:val="00BC4AEB"/>
    <w:rsid w:val="00C2789D"/>
    <w:rsid w:val="00C556E0"/>
    <w:rsid w:val="00CA7633"/>
    <w:rsid w:val="00CC4184"/>
    <w:rsid w:val="00DE7145"/>
    <w:rsid w:val="00E40256"/>
    <w:rsid w:val="00E70404"/>
    <w:rsid w:val="00F07A73"/>
    <w:rsid w:val="00F9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0E2787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0E2787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64525B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0E2787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Plantilla_IdiomesUAB_BCN</Template>
  <TotalTime>38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13</cp:revision>
  <cp:lastPrinted>2023-04-21T09:12:00Z</cp:lastPrinted>
  <dcterms:created xsi:type="dcterms:W3CDTF">2023-11-03T16:25:00Z</dcterms:created>
  <dcterms:modified xsi:type="dcterms:W3CDTF">2024-11-08T11:50:00Z</dcterms:modified>
  <cp:category/>
</cp:coreProperties>
</file>