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57073" w14:textId="76E65638" w:rsidR="00354D01" w:rsidRPr="007707BD" w:rsidRDefault="00354D01" w:rsidP="0097590B">
      <w:pPr>
        <w:rPr>
          <w:color w:val="000000" w:themeColor="text1"/>
        </w:rPr>
      </w:pPr>
    </w:p>
    <w:sectPr w:rsidR="00354D01" w:rsidRPr="007707BD" w:rsidSect="007D6FF6">
      <w:headerReference w:type="default" r:id="rId8"/>
      <w:footerReference w:type="default" r:id="rId9"/>
      <w:pgSz w:w="11900" w:h="16840"/>
      <w:pgMar w:top="270" w:right="851" w:bottom="1134" w:left="851" w:header="56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064D4D" w14:textId="77777777" w:rsidR="005155B5" w:rsidRDefault="005155B5" w:rsidP="0000744F">
      <w:r>
        <w:separator/>
      </w:r>
    </w:p>
    <w:p w14:paraId="56D05205" w14:textId="77777777" w:rsidR="005155B5" w:rsidRDefault="005155B5"/>
  </w:endnote>
  <w:endnote w:type="continuationSeparator" w:id="0">
    <w:p w14:paraId="1B876BEF" w14:textId="77777777" w:rsidR="005155B5" w:rsidRDefault="005155B5" w:rsidP="0000744F">
      <w:r>
        <w:continuationSeparator/>
      </w:r>
    </w:p>
    <w:p w14:paraId="35446E77" w14:textId="77777777" w:rsidR="005155B5" w:rsidRDefault="005155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DB57A2" w:rsidRPr="006B1DB8" w14:paraId="50607057" w14:textId="77777777" w:rsidTr="002F5F6D">
      <w:trPr>
        <w:trHeight w:val="420"/>
      </w:trPr>
      <w:tc>
        <w:tcPr>
          <w:tcW w:w="3562" w:type="dxa"/>
          <w:shd w:val="clear" w:color="auto" w:fill="auto"/>
          <w:vAlign w:val="bottom"/>
        </w:tcPr>
        <w:p w14:paraId="3A01BCF5" w14:textId="77777777" w:rsidR="00DB57A2" w:rsidRPr="00C213B2" w:rsidRDefault="00DB57A2" w:rsidP="002F5F6D">
          <w:pPr>
            <w:pStyle w:val="Senseespaiat"/>
          </w:pPr>
          <w:r>
            <w:rPr>
              <w:noProof/>
              <w:lang w:eastAsia="es-ES"/>
            </w:rPr>
            <w:drawing>
              <wp:inline distT="0" distB="0" distL="0" distR="0" wp14:anchorId="1EC2AAF9" wp14:editId="2D25E57B">
                <wp:extent cx="1836000" cy="197390"/>
                <wp:effectExtent l="0" t="0" r="0" b="0"/>
                <wp:docPr id="259918713" name="Imatge 12" descr="Logotip Universitat Autònoma de Barcelona 20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tge 2" descr="Logotip Universitat Autònoma de Barcelona 20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19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6" w:type="dxa"/>
          <w:shd w:val="clear" w:color="auto" w:fill="auto"/>
          <w:vAlign w:val="bottom"/>
        </w:tcPr>
        <w:p w14:paraId="6FBAE276" w14:textId="77777777" w:rsidR="00DB57A2" w:rsidRPr="00805451" w:rsidRDefault="00DB57A2" w:rsidP="002F5F6D">
          <w:pPr>
            <w:pStyle w:val="Senseespaiat"/>
            <w:rPr>
              <w:b/>
              <w:bCs/>
            </w:rPr>
          </w:pPr>
        </w:p>
      </w:tc>
      <w:tc>
        <w:tcPr>
          <w:tcW w:w="3416" w:type="dxa"/>
          <w:shd w:val="clear" w:color="auto" w:fill="auto"/>
          <w:vAlign w:val="center"/>
        </w:tcPr>
        <w:p w14:paraId="6F8EB270" w14:textId="77777777" w:rsidR="00DB57A2" w:rsidRPr="00805451" w:rsidRDefault="00DB57A2" w:rsidP="002F5F6D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</w:tr>
  </w:tbl>
  <w:p w14:paraId="04A7B74B" w14:textId="77777777" w:rsidR="00317EDF" w:rsidRDefault="00317EDF" w:rsidP="00B2306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90CEC4" w14:textId="77777777" w:rsidR="005155B5" w:rsidRDefault="005155B5">
      <w:r>
        <w:separator/>
      </w:r>
    </w:p>
  </w:footnote>
  <w:footnote w:type="continuationSeparator" w:id="0">
    <w:p w14:paraId="764C2C04" w14:textId="77777777" w:rsidR="005155B5" w:rsidRDefault="005155B5" w:rsidP="0000744F">
      <w:r>
        <w:continuationSeparator/>
      </w:r>
    </w:p>
    <w:p w14:paraId="63418399" w14:textId="77777777" w:rsidR="005155B5" w:rsidRDefault="005155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ulaambquadrcula"/>
      <w:tblW w:w="10188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10188"/>
    </w:tblGrid>
    <w:tr w:rsidR="00DB57A2" w14:paraId="339F27E5" w14:textId="77777777" w:rsidTr="00350E1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77"/>
      </w:trPr>
      <w:tc>
        <w:tcPr>
          <w:tcW w:w="10188" w:type="dxa"/>
          <w:tcBorders>
            <w:bottom w:val="none" w:sz="0" w:space="0" w:color="auto"/>
          </w:tcBorders>
        </w:tcPr>
        <w:p w14:paraId="4E1C6D6F" w14:textId="77777777" w:rsidR="00DB57A2" w:rsidRPr="00C830B4" w:rsidRDefault="00DB57A2" w:rsidP="007D6FF6">
          <w:pPr>
            <w:pStyle w:val="Ttol1"/>
            <w:spacing w:before="0" w:after="0"/>
            <w:jc w:val="left"/>
            <w:rPr>
              <w:b w:val="0"/>
            </w:rPr>
          </w:pPr>
          <w:r>
            <w:rPr>
              <w:noProof/>
            </w:rPr>
            <w:drawing>
              <wp:inline distT="0" distB="0" distL="0" distR="0" wp14:anchorId="7BCA5D98" wp14:editId="1D759585">
                <wp:extent cx="1836000" cy="432636"/>
                <wp:effectExtent l="0" t="0" r="0" b="5715"/>
                <wp:docPr id="240853512" name="Imatge 2" descr="Logotip Hospital Clínic Veterinari UA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0853512" name="Imatge 2" descr="Logotip Hospital Clínic Veterinari UA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4326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351377E" w14:textId="08CA35DA" w:rsidR="007D6FF6" w:rsidRPr="00C830B4" w:rsidRDefault="007D6FF6" w:rsidP="007D6FF6">
    <w:pPr>
      <w:pStyle w:val="Ttol1"/>
      <w:spacing w:before="0" w:after="0"/>
      <w:jc w:val="center"/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007381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007381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2D"/>
    <w:rsid w:val="0000744F"/>
    <w:rsid w:val="00025C83"/>
    <w:rsid w:val="00034CAD"/>
    <w:rsid w:val="00047AD1"/>
    <w:rsid w:val="00081DA2"/>
    <w:rsid w:val="000C07B3"/>
    <w:rsid w:val="00145F2E"/>
    <w:rsid w:val="00145FF7"/>
    <w:rsid w:val="00146D14"/>
    <w:rsid w:val="001A45FC"/>
    <w:rsid w:val="001C7B18"/>
    <w:rsid w:val="001D59C6"/>
    <w:rsid w:val="00221C9B"/>
    <w:rsid w:val="00227985"/>
    <w:rsid w:val="002642B5"/>
    <w:rsid w:val="00270BA9"/>
    <w:rsid w:val="002841D0"/>
    <w:rsid w:val="002B0F33"/>
    <w:rsid w:val="002F5F6D"/>
    <w:rsid w:val="002F79E8"/>
    <w:rsid w:val="00317EDF"/>
    <w:rsid w:val="00334A40"/>
    <w:rsid w:val="00354D01"/>
    <w:rsid w:val="0036659F"/>
    <w:rsid w:val="0037352F"/>
    <w:rsid w:val="00374853"/>
    <w:rsid w:val="00391C39"/>
    <w:rsid w:val="003B01FF"/>
    <w:rsid w:val="004018DB"/>
    <w:rsid w:val="004216C3"/>
    <w:rsid w:val="00457FC2"/>
    <w:rsid w:val="0046281B"/>
    <w:rsid w:val="00475FCD"/>
    <w:rsid w:val="004A1DD2"/>
    <w:rsid w:val="004A2C59"/>
    <w:rsid w:val="004B1FC4"/>
    <w:rsid w:val="004C22A1"/>
    <w:rsid w:val="004C7456"/>
    <w:rsid w:val="005155B5"/>
    <w:rsid w:val="00537F84"/>
    <w:rsid w:val="00540A43"/>
    <w:rsid w:val="005567B0"/>
    <w:rsid w:val="005636B7"/>
    <w:rsid w:val="005A35E6"/>
    <w:rsid w:val="005B2D35"/>
    <w:rsid w:val="005C40D1"/>
    <w:rsid w:val="005D3B37"/>
    <w:rsid w:val="005E1E35"/>
    <w:rsid w:val="005E3195"/>
    <w:rsid w:val="005F49FC"/>
    <w:rsid w:val="00620C38"/>
    <w:rsid w:val="00653124"/>
    <w:rsid w:val="0065396F"/>
    <w:rsid w:val="006750B4"/>
    <w:rsid w:val="00676319"/>
    <w:rsid w:val="0068256D"/>
    <w:rsid w:val="006854F8"/>
    <w:rsid w:val="006904DE"/>
    <w:rsid w:val="0069531A"/>
    <w:rsid w:val="006968E4"/>
    <w:rsid w:val="006B1DB8"/>
    <w:rsid w:val="006B3320"/>
    <w:rsid w:val="006D46D1"/>
    <w:rsid w:val="007411CD"/>
    <w:rsid w:val="00753B90"/>
    <w:rsid w:val="00755610"/>
    <w:rsid w:val="007707BD"/>
    <w:rsid w:val="007A3B2D"/>
    <w:rsid w:val="007B6CC9"/>
    <w:rsid w:val="007C3D0A"/>
    <w:rsid w:val="007D4828"/>
    <w:rsid w:val="007D53F7"/>
    <w:rsid w:val="007D6FF6"/>
    <w:rsid w:val="007E5A0B"/>
    <w:rsid w:val="007F7CDD"/>
    <w:rsid w:val="00805451"/>
    <w:rsid w:val="00815DCC"/>
    <w:rsid w:val="00822EAB"/>
    <w:rsid w:val="00852F85"/>
    <w:rsid w:val="008559B1"/>
    <w:rsid w:val="008807D6"/>
    <w:rsid w:val="008B20F4"/>
    <w:rsid w:val="008B2D6D"/>
    <w:rsid w:val="008D4BB5"/>
    <w:rsid w:val="008D5C10"/>
    <w:rsid w:val="008F16E6"/>
    <w:rsid w:val="00910157"/>
    <w:rsid w:val="00911392"/>
    <w:rsid w:val="009275FB"/>
    <w:rsid w:val="0097590B"/>
    <w:rsid w:val="009A3A8B"/>
    <w:rsid w:val="009C3611"/>
    <w:rsid w:val="009C3720"/>
    <w:rsid w:val="00A06879"/>
    <w:rsid w:val="00A11B6B"/>
    <w:rsid w:val="00A12E50"/>
    <w:rsid w:val="00A24400"/>
    <w:rsid w:val="00A24443"/>
    <w:rsid w:val="00A33818"/>
    <w:rsid w:val="00A412B2"/>
    <w:rsid w:val="00A43ABE"/>
    <w:rsid w:val="00A67EF5"/>
    <w:rsid w:val="00AA01E0"/>
    <w:rsid w:val="00AA1C1D"/>
    <w:rsid w:val="00AE1949"/>
    <w:rsid w:val="00AE6496"/>
    <w:rsid w:val="00AF5FD0"/>
    <w:rsid w:val="00B13DD6"/>
    <w:rsid w:val="00B2306C"/>
    <w:rsid w:val="00B2391D"/>
    <w:rsid w:val="00B43965"/>
    <w:rsid w:val="00B44BC0"/>
    <w:rsid w:val="00B61005"/>
    <w:rsid w:val="00BB7C61"/>
    <w:rsid w:val="00C14014"/>
    <w:rsid w:val="00C213B2"/>
    <w:rsid w:val="00C21401"/>
    <w:rsid w:val="00C30BF5"/>
    <w:rsid w:val="00C370F3"/>
    <w:rsid w:val="00C43CC6"/>
    <w:rsid w:val="00C506C2"/>
    <w:rsid w:val="00C830B4"/>
    <w:rsid w:val="00C93622"/>
    <w:rsid w:val="00CD75DD"/>
    <w:rsid w:val="00CF0372"/>
    <w:rsid w:val="00D16CBD"/>
    <w:rsid w:val="00D407F7"/>
    <w:rsid w:val="00D4382A"/>
    <w:rsid w:val="00D87EB6"/>
    <w:rsid w:val="00DB57A2"/>
    <w:rsid w:val="00DD0EF6"/>
    <w:rsid w:val="00E01B37"/>
    <w:rsid w:val="00E04046"/>
    <w:rsid w:val="00E43868"/>
    <w:rsid w:val="00E47669"/>
    <w:rsid w:val="00E52A3F"/>
    <w:rsid w:val="00E70404"/>
    <w:rsid w:val="00E80427"/>
    <w:rsid w:val="00E848D5"/>
    <w:rsid w:val="00EA57D0"/>
    <w:rsid w:val="00EC01E0"/>
    <w:rsid w:val="00EC02F2"/>
    <w:rsid w:val="00EC47EE"/>
    <w:rsid w:val="00ED7CC5"/>
    <w:rsid w:val="00EE494C"/>
    <w:rsid w:val="00F136F8"/>
    <w:rsid w:val="00F23EAE"/>
    <w:rsid w:val="00F32F93"/>
    <w:rsid w:val="00F506B8"/>
    <w:rsid w:val="00F52259"/>
    <w:rsid w:val="00F814CF"/>
    <w:rsid w:val="00F86576"/>
    <w:rsid w:val="00FD2712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4B3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642B5"/>
    <w:pPr>
      <w:keepNext/>
      <w:keepLines/>
      <w:spacing w:after="240"/>
      <w:outlineLvl w:val="0"/>
    </w:pPr>
    <w:rPr>
      <w:rFonts w:eastAsiaTheme="majorEastAsia" w:cstheme="majorBidi"/>
      <w:b/>
      <w:color w:val="007381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642B5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2642B5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007381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642B5"/>
    <w:rPr>
      <w:rFonts w:eastAsiaTheme="majorEastAsia" w:cstheme="majorBidi"/>
      <w:b/>
      <w:color w:val="007381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642B5"/>
    <w:pPr>
      <w:pBdr>
        <w:top w:val="single" w:sz="4" w:space="10" w:color="007381" w:themeColor="background2"/>
        <w:bottom w:val="single" w:sz="4" w:space="10" w:color="007381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642B5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642B5"/>
    <w:rPr>
      <w:rFonts w:ascii="Arial" w:hAnsi="Arial"/>
      <w:i/>
      <w:iCs/>
      <w:color w:val="007381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642B5"/>
    <w:rPr>
      <w:rFonts w:eastAsiaTheme="majorEastAsia" w:cstheme="majorBidi"/>
      <w:b/>
      <w:color w:val="007381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642B5"/>
    <w:rPr>
      <w:rFonts w:ascii="Arial" w:hAnsi="Arial"/>
      <w:b/>
      <w:bCs/>
      <w:smallCaps/>
      <w:color w:val="007381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aliases w:val="&quot;Negreta&quot; FUAB"/>
    <w:basedOn w:val="Ttol"/>
    <w:next w:val="Normal"/>
    <w:link w:val="SubttolCar"/>
    <w:uiPriority w:val="11"/>
    <w:qFormat/>
    <w:rsid w:val="00F52259"/>
    <w:pPr>
      <w:numPr>
        <w:ilvl w:val="1"/>
      </w:numPr>
      <w:spacing w:before="0" w:after="0"/>
    </w:pPr>
    <w:rPr>
      <w:rFonts w:cstheme="minorBidi"/>
      <w:spacing w:val="15"/>
      <w:sz w:val="24"/>
      <w:szCs w:val="22"/>
    </w:rPr>
  </w:style>
  <w:style w:type="character" w:customStyle="1" w:styleId="SubttolCar">
    <w:name w:val="Subtítol Car"/>
    <w:aliases w:val="&quot;Negreta&quot; FUAB Car"/>
    <w:basedOn w:val="Lletraperdefectedelpargraf"/>
    <w:link w:val="Subttol"/>
    <w:uiPriority w:val="11"/>
    <w:rsid w:val="00F52259"/>
    <w:rPr>
      <w:rFonts w:eastAsiaTheme="majorEastAsia" w:cstheme="minorBidi"/>
      <w:b/>
      <w:color w:val="007381" w:themeColor="background2"/>
      <w:spacing w:val="15"/>
      <w:kern w:val="28"/>
      <w:sz w:val="24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642B5"/>
    <w:pPr>
      <w:spacing w:after="240"/>
      <w:contextualSpacing/>
    </w:pPr>
    <w:rPr>
      <w:rFonts w:eastAsiaTheme="majorEastAsia" w:cs="Times New Roman (Títulos en alf"/>
      <w:b/>
      <w:color w:val="007381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642B5"/>
    <w:rPr>
      <w:rFonts w:eastAsiaTheme="majorEastAsia" w:cs="Times New Roman (Títulos en alf"/>
      <w:b/>
      <w:color w:val="007381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2642B5"/>
    <w:rPr>
      <w:rFonts w:eastAsiaTheme="majorEastAsia" w:cstheme="majorBidi"/>
      <w:b/>
      <w:i/>
      <w:color w:val="007381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007381" w:themeColor="background2"/>
        <w:bottom w:val="single" w:sz="18" w:space="0" w:color="007381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6BFFAA" w:themeColor="accent1" w:themeTint="66"/>
        <w:left w:val="single" w:sz="4" w:space="0" w:color="6BFFAA" w:themeColor="accent1" w:themeTint="66"/>
        <w:bottom w:val="single" w:sz="4" w:space="0" w:color="6BFFAA" w:themeColor="accent1" w:themeTint="66"/>
        <w:right w:val="single" w:sz="4" w:space="0" w:color="6BFFAA" w:themeColor="accent1" w:themeTint="66"/>
        <w:insideH w:val="single" w:sz="4" w:space="0" w:color="6BFFAA" w:themeColor="accent1" w:themeTint="66"/>
        <w:insideV w:val="single" w:sz="4" w:space="0" w:color="6BFFAA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21FF7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1FF7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D6C3BA" w:themeColor="accent6" w:themeTint="66"/>
        <w:left w:val="single" w:sz="4" w:space="0" w:color="D6C3BA" w:themeColor="accent6" w:themeTint="66"/>
        <w:bottom w:val="single" w:sz="4" w:space="0" w:color="D6C3BA" w:themeColor="accent6" w:themeTint="66"/>
        <w:right w:val="single" w:sz="4" w:space="0" w:color="D6C3BA" w:themeColor="accent6" w:themeTint="66"/>
        <w:insideH w:val="single" w:sz="4" w:space="0" w:color="D6C3BA" w:themeColor="accent6" w:themeTint="66"/>
        <w:insideV w:val="single" w:sz="4" w:space="0" w:color="D6C3B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2A5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A5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6F504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56C58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56C58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56C58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56C58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AE1DC" w:themeFill="accent6" w:themeFillTint="33"/>
      </w:tcPr>
    </w:tblStylePr>
    <w:tblStylePr w:type="band1Horz">
      <w:tblPr/>
      <w:tcPr>
        <w:shd w:val="clear" w:color="auto" w:fill="EAE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  <w:style w:type="character" w:styleId="Mencisenseresoldre">
    <w:name w:val="Unresolved Mention"/>
    <w:basedOn w:val="Lletraperdefectedelpargraf"/>
    <w:uiPriority w:val="99"/>
    <w:semiHidden/>
    <w:unhideWhenUsed/>
    <w:rsid w:val="004A1D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../media/image4.png"/><Relationship Id="rId4" Type="http://schemas.openxmlformats.org/officeDocument/2006/relationships/image" Target="../media/image3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- CSV"/>
        <w:style w:val="Sense espaiat"/>
        <w:category>
          <w:name w:val="General"/>
          <w:gallery w:val="ftrs"/>
        </w:category>
        <w:behaviors>
          <w:behavior w:val="content"/>
        </w:behaviors>
        <w:guid w:val="{11F2EEE2-935F-47F5-9AD2-61DA1E64A790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C556E0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C556E0" w:rsidRPr="00C213B2" w:rsidRDefault="00C556E0" w:rsidP="002F5F6D">
                <w:pPr>
                  <w:pStyle w:val="Senseespaiat"/>
                </w:pP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C556E0" w:rsidRPr="00805451" w:rsidRDefault="00C556E0" w:rsidP="0037352F">
                <w:pPr>
                  <w:pStyle w:val="Senseespaiat"/>
                  <w:jc w:val="center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C556E0" w:rsidRPr="00805451" w:rsidRDefault="00C556E0" w:rsidP="0037352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</w:p>
            </w:tc>
          </w:tr>
        </w:tbl>
        <w:p w:rsidR="00211646" w:rsidRDefault="00211646"/>
      </w:docPartBody>
    </w:docPart>
    <w:docPart>
      <w:docPartPr>
        <w:name w:val="1- Alineat esquerra"/>
        <w:style w:val="Títol 1"/>
        <w:category>
          <w:name w:val="General"/>
          <w:gallery w:val="hdrs"/>
        </w:category>
        <w:behaviors>
          <w:behavior w:val="content"/>
        </w:behaviors>
        <w:guid w:val="{40BC1172-BD48-49C5-A533-F3E1D3043765}"/>
      </w:docPartPr>
      <w:docPartBody>
        <w:tbl>
          <w:tblPr>
            <w:tblStyle w:val="Taulaambquadrcula"/>
            <w:tblW w:w="1018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0188"/>
          </w:tblGrid>
          <w:tr w:rsidR="00D046E2" w:rsidTr="00350E12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10188" w:type="dxa"/>
                <w:tcBorders>
                  <w:bottom w:val="none" w:sz="0" w:space="0" w:color="auto"/>
                </w:tcBorders>
              </w:tcPr>
              <w:p w:rsidR="00D046E2" w:rsidRPr="00C830B4" w:rsidRDefault="00D046E2" w:rsidP="007D6FF6">
                <w:pPr>
                  <w:pStyle w:val="Ttol1"/>
                  <w:spacing w:before="0" w:after="0"/>
                  <w:jc w:val="left"/>
                  <w:rPr>
                    <w:b w:val="0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4EAA7E6" wp14:editId="2937FA4C">
                      <wp:extent cx="1836000" cy="432636"/>
                      <wp:effectExtent l="0" t="0" r="0" b="5715"/>
                      <wp:docPr id="240853512" name="Imatge 2" descr="Logotip Hospital Clínic Veterinari U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0853512" name="Imatge 2" descr="Logotip Hospital Clínic Veterinari UAB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4326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E7058E" w:rsidRDefault="00E7058E"/>
      </w:docPartBody>
    </w:docPart>
    <w:docPart>
      <w:docPartPr>
        <w:name w:val="2- Carta"/>
        <w:style w:val="Sense espaiat"/>
        <w:category>
          <w:name w:val="General"/>
          <w:gallery w:val="hdrs"/>
        </w:category>
        <w:behaviors>
          <w:behavior w:val="content"/>
        </w:behaviors>
        <w:guid w:val="{521C95E5-6650-4BB3-A170-66482E873172}"/>
      </w:docPartPr>
      <w:docPartBody>
        <w:tbl>
          <w:tblPr>
            <w:tblW w:w="10490" w:type="dxa"/>
            <w:tblInd w:w="-142" w:type="dxa"/>
            <w:tblLook w:val="04A0" w:firstRow="1" w:lastRow="0" w:firstColumn="1" w:lastColumn="0" w:noHBand="0" w:noVBand="1"/>
          </w:tblPr>
          <w:tblGrid>
            <w:gridCol w:w="6542"/>
            <w:gridCol w:w="3948"/>
          </w:tblGrid>
          <w:tr w:rsidR="00866A21" w:rsidRPr="008F1C6B" w:rsidTr="00A412B2">
            <w:trPr>
              <w:trHeight w:val="226"/>
            </w:trPr>
            <w:tc>
              <w:tcPr>
                <w:tcW w:w="6542" w:type="dxa"/>
              </w:tcPr>
              <w:p w:rsidR="00866A21" w:rsidRPr="002C2D3E" w:rsidRDefault="00866A21" w:rsidP="007D6FF6">
                <w:pPr>
                  <w:pStyle w:val="Senseespaiat"/>
                  <w:rPr>
                    <w:b/>
                    <w:lang w:val="ca-ES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2CFC52AB" wp14:editId="66FC45C2">
                      <wp:extent cx="1836000" cy="432636"/>
                      <wp:effectExtent l="0" t="0" r="0" b="5715"/>
                      <wp:docPr id="968579745" name="Imatge 3" descr="Logotip Hospital Clínic Veterinari U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0853512" name="Imatge 2" descr="Logotip Hospital Clínic Veterinari UAB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4326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948" w:type="dxa"/>
              </w:tcPr>
              <w:p w:rsidR="00866A21" w:rsidRPr="006854F8" w:rsidRDefault="00866A21" w:rsidP="006854F8">
                <w:pPr>
                  <w:pStyle w:val="Senseespaiat"/>
                  <w:rPr>
                    <w:sz w:val="18"/>
                    <w:szCs w:val="18"/>
                    <w:lang w:val="ca-ES"/>
                  </w:rPr>
                </w:pPr>
                <w:r w:rsidRPr="006854F8">
                  <w:rPr>
                    <w:sz w:val="18"/>
                    <w:szCs w:val="18"/>
                    <w:lang w:val="ca-ES"/>
                  </w:rPr>
                  <w:t xml:space="preserve">Hospital Clínic Veterinari  </w:t>
                </w:r>
              </w:p>
              <w:p w:rsidR="00866A21" w:rsidRPr="006854F8" w:rsidRDefault="00866A21" w:rsidP="006854F8">
                <w:pPr>
                  <w:pStyle w:val="Senseespaiat"/>
                  <w:rPr>
                    <w:sz w:val="18"/>
                    <w:szCs w:val="18"/>
                    <w:lang w:val="ca-ES"/>
                  </w:rPr>
                </w:pPr>
                <w:r w:rsidRPr="006854F8">
                  <w:rPr>
                    <w:sz w:val="18"/>
                    <w:szCs w:val="18"/>
                    <w:lang w:val="ca-ES"/>
                  </w:rPr>
                  <w:t>Carrer de l'Hospital, s/n,</w:t>
                </w:r>
              </w:p>
              <w:p w:rsidR="00866A21" w:rsidRPr="006854F8" w:rsidRDefault="00866A21" w:rsidP="006854F8">
                <w:pPr>
                  <w:pStyle w:val="Senseespaiat"/>
                  <w:rPr>
                    <w:sz w:val="18"/>
                    <w:szCs w:val="18"/>
                    <w:lang w:val="ca-ES"/>
                  </w:rPr>
                </w:pPr>
                <w:r w:rsidRPr="006854F8">
                  <w:rPr>
                    <w:sz w:val="18"/>
                    <w:szCs w:val="18"/>
                    <w:lang w:val="ca-ES"/>
                  </w:rPr>
                  <w:t>Campus Universitat Autònoma de Barcelona</w:t>
                </w:r>
              </w:p>
              <w:p w:rsidR="00866A21" w:rsidRPr="006854F8" w:rsidRDefault="00866A21" w:rsidP="006854F8">
                <w:pPr>
                  <w:pStyle w:val="Senseespaiat"/>
                  <w:rPr>
                    <w:sz w:val="18"/>
                    <w:szCs w:val="18"/>
                    <w:lang w:val="ca-ES"/>
                  </w:rPr>
                </w:pPr>
                <w:r w:rsidRPr="006854F8">
                  <w:rPr>
                    <w:sz w:val="18"/>
                    <w:szCs w:val="18"/>
                    <w:lang w:val="ca-ES"/>
                  </w:rPr>
                  <w:t xml:space="preserve">08193 Cerdanyola del Vallès </w:t>
                </w:r>
              </w:p>
              <w:p w:rsidR="00866A21" w:rsidRPr="006854F8" w:rsidRDefault="00866A21" w:rsidP="006854F8">
                <w:pPr>
                  <w:pStyle w:val="Senseespaiat"/>
                  <w:rPr>
                    <w:sz w:val="18"/>
                    <w:szCs w:val="18"/>
                    <w:lang w:val="ca-ES"/>
                  </w:rPr>
                </w:pPr>
                <w:r w:rsidRPr="006854F8">
                  <w:rPr>
                    <w:sz w:val="18"/>
                    <w:szCs w:val="18"/>
                    <w:lang w:val="ca-ES"/>
                  </w:rPr>
                  <w:t xml:space="preserve">Barcelona. Espanya </w:t>
                </w:r>
              </w:p>
              <w:p w:rsidR="00866A21" w:rsidRPr="006854F8" w:rsidRDefault="00866A21" w:rsidP="006854F8">
                <w:pPr>
                  <w:pStyle w:val="Senseespaiat"/>
                  <w:rPr>
                    <w:sz w:val="18"/>
                    <w:szCs w:val="18"/>
                    <w:lang w:val="ca-ES"/>
                  </w:rPr>
                </w:pPr>
                <w:r w:rsidRPr="006854F8">
                  <w:rPr>
                    <w:sz w:val="18"/>
                    <w:szCs w:val="18"/>
                    <w:lang w:val="ca-ES"/>
                  </w:rPr>
                  <w:t xml:space="preserve">Tel. +34 93 581 18 94 </w:t>
                </w:r>
              </w:p>
              <w:p w:rsidR="00866A21" w:rsidRPr="006854F8" w:rsidRDefault="00866A21" w:rsidP="006854F8">
                <w:pPr>
                  <w:pStyle w:val="Senseespaiat"/>
                  <w:rPr>
                    <w:sz w:val="18"/>
                    <w:szCs w:val="18"/>
                    <w:lang w:val="ca-ES"/>
                  </w:rPr>
                </w:pPr>
                <w:r w:rsidRPr="006854F8">
                  <w:rPr>
                    <w:sz w:val="18"/>
                    <w:szCs w:val="18"/>
                    <w:lang w:val="ca-ES"/>
                  </w:rPr>
                  <w:t>hcv@uab.cat</w:t>
                </w:r>
              </w:p>
              <w:p w:rsidR="00866A21" w:rsidRPr="006854F8" w:rsidRDefault="00866A21" w:rsidP="006854F8">
                <w:pPr>
                  <w:pStyle w:val="Senseespaiat"/>
                  <w:rPr>
                    <w:sz w:val="18"/>
                    <w:szCs w:val="18"/>
                    <w:lang w:val="ca-ES"/>
                  </w:rPr>
                </w:pPr>
                <w:r w:rsidRPr="006854F8">
                  <w:rPr>
                    <w:sz w:val="18"/>
                    <w:szCs w:val="18"/>
                    <w:lang w:val="ca-ES"/>
                  </w:rPr>
                  <w:t>https://hcv.uab.cat</w:t>
                </w:r>
              </w:p>
            </w:tc>
          </w:tr>
        </w:tbl>
        <w:p w:rsidR="00BA6BE0" w:rsidRDefault="00BA6BE0"/>
      </w:docPartBody>
    </w:docPart>
    <w:docPart>
      <w:docPartPr>
        <w:name w:val="3- CSV"/>
        <w:style w:val="Sense espaiat"/>
        <w:category>
          <w:name w:val="General"/>
          <w:gallery w:val="hdrs"/>
        </w:category>
        <w:behaviors>
          <w:behavior w:val="content"/>
        </w:behaviors>
        <w:guid w:val="{DBDDB514-9936-4107-8EC5-0F8192E30116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7157"/>
            <w:gridCol w:w="3191"/>
          </w:tblGrid>
          <w:tr w:rsidR="00B003B6" w:rsidRPr="008F1C6B" w:rsidTr="007D6FF6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7429" w:type="dxa"/>
                <w:tcBorders>
                  <w:bottom w:val="none" w:sz="0" w:space="0" w:color="auto"/>
                </w:tcBorders>
              </w:tcPr>
              <w:p w:rsidR="00B003B6" w:rsidRPr="002C2D3E" w:rsidRDefault="00B003B6" w:rsidP="007D6FF6">
                <w:pPr>
                  <w:pStyle w:val="Senseespaiat"/>
                  <w:jc w:val="left"/>
                  <w:rPr>
                    <w:b/>
                    <w:lang w:val="ca-ES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03E627B" wp14:editId="2454FBC7">
                      <wp:extent cx="1836000" cy="432636"/>
                      <wp:effectExtent l="0" t="0" r="0" b="5715"/>
                      <wp:docPr id="1591622150" name="Imatge 1" descr="Logotip Hospital Clínic Veterinari U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0853512" name="Imatge 2" descr="Logotip Hospital Clínic Veterinari UAB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4326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751" w:type="dxa"/>
                <w:tcBorders>
                  <w:bottom w:val="none" w:sz="0" w:space="0" w:color="auto"/>
                </w:tcBorders>
              </w:tcPr>
              <w:p w:rsidR="00B003B6" w:rsidRPr="002C2D3E" w:rsidRDefault="00B003B6" w:rsidP="007D6FF6">
                <w:pPr>
                  <w:pStyle w:val="Senseespaiat"/>
                  <w:jc w:val="left"/>
                  <w:rPr>
                    <w:b/>
                    <w:bCs/>
                    <w:sz w:val="18"/>
                    <w:szCs w:val="18"/>
                    <w:lang w:val="ca-ES"/>
                  </w:rPr>
                </w:pPr>
                <w:r>
                  <w:rPr>
                    <w:noProof/>
                    <w:lang w:eastAsia="es-ES"/>
                  </w:rPr>
                  <w:drawing>
                    <wp:anchor distT="0" distB="0" distL="114300" distR="114300" simplePos="0" relativeHeight="251659264" behindDoc="0" locked="0" layoutInCell="1" allowOverlap="1" wp14:anchorId="5D085773" wp14:editId="6A5B7552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1836000" cy="197390"/>
                      <wp:effectExtent l="0" t="0" r="0" b="0"/>
                      <wp:wrapSquare wrapText="bothSides"/>
                      <wp:docPr id="288794558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:rsidR="00000000" w:rsidRDefault="00000000"/>
      </w:docPartBody>
    </w:docPart>
    <w:docPart>
      <w:docPartPr>
        <w:name w:val="1- UAB paginació dreta"/>
        <w:style w:val="Sense espaiat"/>
        <w:category>
          <w:name w:val="General"/>
          <w:gallery w:val="ftrs"/>
        </w:category>
        <w:behaviors>
          <w:behavior w:val="content"/>
        </w:behaviors>
        <w:guid w:val="{4EF1038C-506D-4FE8-9183-AE44A4E6B0E8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B003B6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B003B6" w:rsidRPr="00C213B2" w:rsidRDefault="00B003B6" w:rsidP="002F5F6D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5AA86B6D" wp14:editId="0A2E2B23">
                      <wp:extent cx="1836000" cy="197390"/>
                      <wp:effectExtent l="0" t="0" r="0" b="0"/>
                      <wp:docPr id="259918713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B003B6" w:rsidRPr="00805451" w:rsidRDefault="00B003B6" w:rsidP="002F5F6D">
                <w:pPr>
                  <w:pStyle w:val="Senseespaiat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B003B6" w:rsidRPr="00805451" w:rsidRDefault="00B003B6" w:rsidP="002F5F6D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  <w:p w:rsidR="00000000" w:rsidRDefault="00000000"/>
      </w:docPartBody>
    </w:docPart>
    <w:docPart>
      <w:docPartPr>
        <w:name w:val="2-UAB versions documents"/>
        <w:style w:val="Sense espaiat"/>
        <w:category>
          <w:name w:val="General"/>
          <w:gallery w:val="ftrs"/>
        </w:category>
        <w:behaviors>
          <w:behavior w:val="content"/>
        </w:behaviors>
        <w:guid w:val="{5FE8C9EC-112B-4498-921D-D82EA62BF8F4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B003B6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B003B6" w:rsidRPr="00C213B2" w:rsidRDefault="00B003B6" w:rsidP="002F5F6D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7F7903AA" wp14:editId="608E9275">
                      <wp:extent cx="1836000" cy="197390"/>
                      <wp:effectExtent l="0" t="0" r="0" b="0"/>
                      <wp:docPr id="1442518643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B003B6" w:rsidRPr="00805451" w:rsidRDefault="00B003B6" w:rsidP="0037352F">
                <w:pPr>
                  <w:pStyle w:val="Senseespaiat"/>
                  <w:jc w:val="center"/>
                  <w:rPr>
                    <w:b/>
                    <w:bCs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B003B6" w:rsidRPr="00805451" w:rsidRDefault="00B003B6" w:rsidP="0037352F">
                <w:pPr>
                  <w:pStyle w:val="Senseespaiat"/>
                  <w:jc w:val="right"/>
                  <w:rPr>
                    <w:b/>
                    <w:bCs/>
                    <w:sz w:val="16"/>
                    <w:szCs w:val="16"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XX.XX.XXX</w:t>
                </w:r>
              </w:p>
              <w:p w:rsidR="00B003B6" w:rsidRPr="00805451" w:rsidRDefault="00B003B6" w:rsidP="0037352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Rev.: XX</w:t>
                </w:r>
              </w:p>
            </w:tc>
          </w:tr>
        </w:tbl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6E0"/>
    <w:rsid w:val="00155DE5"/>
    <w:rsid w:val="00176CC8"/>
    <w:rsid w:val="001C7458"/>
    <w:rsid w:val="00211646"/>
    <w:rsid w:val="002662E2"/>
    <w:rsid w:val="00306D45"/>
    <w:rsid w:val="0041445F"/>
    <w:rsid w:val="00442DF8"/>
    <w:rsid w:val="004D077B"/>
    <w:rsid w:val="00632A25"/>
    <w:rsid w:val="006707BF"/>
    <w:rsid w:val="006922CE"/>
    <w:rsid w:val="006E55EB"/>
    <w:rsid w:val="00866A21"/>
    <w:rsid w:val="008D4BB5"/>
    <w:rsid w:val="00B003B6"/>
    <w:rsid w:val="00BA6BE0"/>
    <w:rsid w:val="00BC4AEB"/>
    <w:rsid w:val="00C556E0"/>
    <w:rsid w:val="00CA7633"/>
    <w:rsid w:val="00D046E2"/>
    <w:rsid w:val="00DD29B5"/>
    <w:rsid w:val="00E70404"/>
    <w:rsid w:val="00E70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6E0"/>
    <w:rPr>
      <w:rFonts w:cs="Times New Roman"/>
      <w:sz w:val="3276"/>
      <w:szCs w:val="3276"/>
    </w:rPr>
  </w:style>
  <w:style w:type="paragraph" w:styleId="Ttol1">
    <w:name w:val="heading 1"/>
    <w:basedOn w:val="Normal"/>
    <w:next w:val="Normal"/>
    <w:link w:val="Ttol1Car"/>
    <w:uiPriority w:val="9"/>
    <w:qFormat/>
    <w:rsid w:val="00D046E2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kern w:val="0"/>
      <w:sz w:val="36"/>
      <w:szCs w:val="32"/>
      <w:lang w:val="ca-ES" w:eastAsia="zh-CN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B003B6"/>
    <w:pPr>
      <w:spacing w:after="0" w:line="240" w:lineRule="auto"/>
      <w:jc w:val="center"/>
    </w:pPr>
    <w:rPr>
      <w:rFonts w:ascii="Arial" w:hAnsi="Arial" w:cs="Arial"/>
      <w:kern w:val="0"/>
      <w:sz w:val="24"/>
      <w:szCs w:val="20"/>
      <w:lang w:eastAsia="zh-CN"/>
      <w14:ligatures w14:val="none"/>
    </w:rPr>
    <w:tblPr>
      <w:tblCellSpacing w:w="28" w:type="dxa"/>
      <w:tblBorders>
        <w:bottom w:val="single" w:sz="18" w:space="0" w:color="E8E8E8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paragraph" w:styleId="Senseespaiat">
    <w:name w:val="No Spacing"/>
    <w:uiPriority w:val="1"/>
    <w:qFormat/>
    <w:rsid w:val="00B003B6"/>
    <w:pPr>
      <w:spacing w:after="0" w:line="240" w:lineRule="auto"/>
    </w:pPr>
    <w:rPr>
      <w:rFonts w:ascii="Arial" w:hAnsi="Arial" w:cs="Arial"/>
      <w:kern w:val="0"/>
      <w:sz w:val="24"/>
      <w:szCs w:val="20"/>
      <w:lang w:eastAsia="zh-CN"/>
      <w14:ligatures w14:val="none"/>
    </w:rPr>
  </w:style>
  <w:style w:type="character" w:customStyle="1" w:styleId="Ttol1Car">
    <w:name w:val="Títol 1 Car"/>
    <w:basedOn w:val="Lletraperdefectedelpargraf"/>
    <w:link w:val="Ttol1"/>
    <w:uiPriority w:val="9"/>
    <w:rsid w:val="00D046E2"/>
    <w:rPr>
      <w:rFonts w:ascii="Arial" w:eastAsiaTheme="majorEastAsia" w:hAnsi="Arial" w:cstheme="majorBidi"/>
      <w:b/>
      <w:color w:val="E8E8E8" w:themeColor="background2"/>
      <w:kern w:val="0"/>
      <w:sz w:val="36"/>
      <w:szCs w:val="32"/>
      <w:lang w:val="ca-ES" w:eastAsia="zh-CN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Hospital Clínic Veterinari">
      <a:dk1>
        <a:srgbClr val="000000"/>
      </a:dk1>
      <a:lt1>
        <a:sysClr val="window" lastClr="FFFFFF"/>
      </a:lt1>
      <a:dk2>
        <a:srgbClr val="678080"/>
      </a:dk2>
      <a:lt2>
        <a:srgbClr val="007381"/>
      </a:lt2>
      <a:accent1>
        <a:srgbClr val="008C3C"/>
      </a:accent1>
      <a:accent2>
        <a:srgbClr val="007381"/>
      </a:accent2>
      <a:accent3>
        <a:srgbClr val="F4CE00"/>
      </a:accent3>
      <a:accent4>
        <a:srgbClr val="737B4C"/>
      </a:accent4>
      <a:accent5>
        <a:srgbClr val="B3A369"/>
      </a:accent5>
      <a:accent6>
        <a:srgbClr val="956C58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Plantilla_HospitalClinicVeterinari</Template>
  <TotalTime>37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Barrabés</dc:creator>
  <cp:keywords/>
  <dc:description/>
  <cp:lastModifiedBy>Ferran Gallart Canal</cp:lastModifiedBy>
  <cp:revision>16</cp:revision>
  <cp:lastPrinted>2023-04-21T09:12:00Z</cp:lastPrinted>
  <dcterms:created xsi:type="dcterms:W3CDTF">2023-11-03T16:25:00Z</dcterms:created>
  <dcterms:modified xsi:type="dcterms:W3CDTF">2024-11-08T11:48:00Z</dcterms:modified>
  <cp:category/>
</cp:coreProperties>
</file>