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2F43D" w14:textId="71E28567" w:rsidR="000A57A8" w:rsidRPr="000A57A8" w:rsidRDefault="000A57A8" w:rsidP="000A57A8"/>
    <w:sectPr w:rsidR="000A57A8" w:rsidRPr="000A57A8" w:rsidSect="008B2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0C3843" w14:textId="77777777" w:rsidR="00D4702E" w:rsidRDefault="00D4702E" w:rsidP="0000744F">
      <w:r>
        <w:separator/>
      </w:r>
    </w:p>
    <w:p w14:paraId="5FD73FC6" w14:textId="77777777" w:rsidR="00D4702E" w:rsidRDefault="00D4702E"/>
  </w:endnote>
  <w:endnote w:type="continuationSeparator" w:id="0">
    <w:p w14:paraId="76C69DBD" w14:textId="77777777" w:rsidR="00D4702E" w:rsidRDefault="00D4702E" w:rsidP="0000744F">
      <w:r>
        <w:continuationSeparator/>
      </w:r>
    </w:p>
    <w:p w14:paraId="3C9E623B" w14:textId="77777777" w:rsidR="00D4702E" w:rsidRDefault="00D4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1977F" w14:textId="77777777" w:rsidR="005C6965" w:rsidRDefault="005C696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B53C62" w:rsidRPr="006B1DB8" w14:paraId="5859C40E" w14:textId="77777777" w:rsidTr="001B2299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6539CF68" w14:textId="2AAA3622" w:rsidR="00B53C62" w:rsidRPr="00C213B2" w:rsidRDefault="001518A0" w:rsidP="001B2299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5EEB8B05" wp14:editId="0D412266">
                <wp:extent cx="1836000" cy="197390"/>
                <wp:effectExtent l="0" t="0" r="0" b="0"/>
                <wp:docPr id="1448676603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75D6AF81" w14:textId="77777777" w:rsidR="00B53C62" w:rsidRPr="00805451" w:rsidRDefault="00B53C62" w:rsidP="001B2299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4817E930" w14:textId="77777777" w:rsidR="00B53C62" w:rsidRPr="00805451" w:rsidRDefault="00B53C62" w:rsidP="001B2299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CE9CA" w14:textId="77777777" w:rsidR="005C6965" w:rsidRDefault="005C696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ECE270" w14:textId="77777777" w:rsidR="00D4702E" w:rsidRDefault="00D4702E" w:rsidP="0000744F">
      <w:r>
        <w:separator/>
      </w:r>
    </w:p>
    <w:p w14:paraId="06B7DACD" w14:textId="77777777" w:rsidR="00D4702E" w:rsidRDefault="00D4702E"/>
  </w:footnote>
  <w:footnote w:type="continuationSeparator" w:id="0">
    <w:p w14:paraId="151F59B3" w14:textId="77777777" w:rsidR="00D4702E" w:rsidRDefault="00D4702E" w:rsidP="0000744F">
      <w:r>
        <w:continuationSeparator/>
      </w:r>
    </w:p>
    <w:p w14:paraId="6EC0F427" w14:textId="77777777" w:rsidR="00D4702E" w:rsidRDefault="00D470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91A46" w14:textId="77777777" w:rsidR="005C6965" w:rsidRDefault="005C696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34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2851"/>
      <w:gridCol w:w="7497"/>
    </w:tblGrid>
    <w:tr w:rsidR="00B53C62" w14:paraId="4CF02590" w14:textId="77777777" w:rsidTr="00357A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2767" w:type="dxa"/>
          <w:tcBorders>
            <w:bottom w:val="none" w:sz="0" w:space="0" w:color="auto"/>
          </w:tcBorders>
        </w:tcPr>
        <w:p w14:paraId="2A650EA2" w14:textId="77777777" w:rsidR="00B53C62" w:rsidRPr="00C830B4" w:rsidRDefault="00B53C62" w:rsidP="005C45DF">
          <w:pPr>
            <w:pStyle w:val="Senseespaiat"/>
            <w:jc w:val="left"/>
            <w:rPr>
              <w:b/>
            </w:rPr>
          </w:pPr>
          <w:r>
            <w:rPr>
              <w:noProof/>
            </w:rPr>
            <w:drawing>
              <wp:inline distT="0" distB="0" distL="0" distR="0" wp14:anchorId="33DDF316" wp14:editId="64C36171">
                <wp:extent cx="1620000" cy="403601"/>
                <wp:effectExtent l="0" t="0" r="0" b="0"/>
                <wp:docPr id="1" name="Imatge 1" descr="Logotip Fundació Salut i Envelliment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tge 1" descr="Logotip Fundació Salut i Envelliment UAB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11" t="22951" r="7364" b="18033"/>
                        <a:stretch/>
                      </pic:blipFill>
                      <pic:spPr bwMode="auto">
                        <a:xfrm>
                          <a:off x="0" y="0"/>
                          <a:ext cx="1620000" cy="4036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3" w:type="dxa"/>
          <w:tcBorders>
            <w:bottom w:val="none" w:sz="0" w:space="0" w:color="auto"/>
          </w:tcBorders>
        </w:tcPr>
        <w:p w14:paraId="01EF1B1F" w14:textId="77777777" w:rsidR="00B53C62" w:rsidRPr="00C830B4" w:rsidRDefault="00B53C62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375C345" w:rsidR="00B7288F" w:rsidRPr="00B7288F" w:rsidRDefault="00B7288F" w:rsidP="005C45DF">
    <w:pPr>
      <w:pStyle w:val="Senseespaia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F4D3" w14:textId="77777777" w:rsidR="005C6965" w:rsidRDefault="005C696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1F7C"/>
    <w:rsid w:val="00025C83"/>
    <w:rsid w:val="000314E8"/>
    <w:rsid w:val="00034530"/>
    <w:rsid w:val="00047AD1"/>
    <w:rsid w:val="00074069"/>
    <w:rsid w:val="000A57A8"/>
    <w:rsid w:val="000C07B3"/>
    <w:rsid w:val="0014294F"/>
    <w:rsid w:val="00145F2E"/>
    <w:rsid w:val="00146D14"/>
    <w:rsid w:val="001518A0"/>
    <w:rsid w:val="001A45FC"/>
    <w:rsid w:val="001B2299"/>
    <w:rsid w:val="001C7B18"/>
    <w:rsid w:val="00221C9B"/>
    <w:rsid w:val="00227985"/>
    <w:rsid w:val="0024238C"/>
    <w:rsid w:val="00270BA9"/>
    <w:rsid w:val="002808EF"/>
    <w:rsid w:val="002B0F33"/>
    <w:rsid w:val="002B3B32"/>
    <w:rsid w:val="002F79E8"/>
    <w:rsid w:val="00317EDF"/>
    <w:rsid w:val="003331BC"/>
    <w:rsid w:val="00334A40"/>
    <w:rsid w:val="00357A02"/>
    <w:rsid w:val="0036659F"/>
    <w:rsid w:val="00386513"/>
    <w:rsid w:val="00391C39"/>
    <w:rsid w:val="003B01FF"/>
    <w:rsid w:val="003D1C66"/>
    <w:rsid w:val="004018DB"/>
    <w:rsid w:val="004216C3"/>
    <w:rsid w:val="00457FC2"/>
    <w:rsid w:val="0047176F"/>
    <w:rsid w:val="00475FCD"/>
    <w:rsid w:val="004A2C59"/>
    <w:rsid w:val="004C22A1"/>
    <w:rsid w:val="004C7456"/>
    <w:rsid w:val="00537F84"/>
    <w:rsid w:val="00540A43"/>
    <w:rsid w:val="005567B0"/>
    <w:rsid w:val="0055718F"/>
    <w:rsid w:val="005636B7"/>
    <w:rsid w:val="005A35E6"/>
    <w:rsid w:val="005B2D35"/>
    <w:rsid w:val="005C40D1"/>
    <w:rsid w:val="005C45DF"/>
    <w:rsid w:val="005C6965"/>
    <w:rsid w:val="005D3B37"/>
    <w:rsid w:val="005E1E35"/>
    <w:rsid w:val="005F49FC"/>
    <w:rsid w:val="00617FFB"/>
    <w:rsid w:val="00653124"/>
    <w:rsid w:val="0065396F"/>
    <w:rsid w:val="00676319"/>
    <w:rsid w:val="0067680A"/>
    <w:rsid w:val="006B1DB8"/>
    <w:rsid w:val="006B3320"/>
    <w:rsid w:val="006D46D1"/>
    <w:rsid w:val="00700BB4"/>
    <w:rsid w:val="00704226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B6CDA"/>
    <w:rsid w:val="008D5C10"/>
    <w:rsid w:val="008F16E6"/>
    <w:rsid w:val="00910157"/>
    <w:rsid w:val="00911392"/>
    <w:rsid w:val="009275FB"/>
    <w:rsid w:val="00953EC4"/>
    <w:rsid w:val="00A11B6B"/>
    <w:rsid w:val="00A24400"/>
    <w:rsid w:val="00A33818"/>
    <w:rsid w:val="00A43ABE"/>
    <w:rsid w:val="00AA1C1D"/>
    <w:rsid w:val="00AE0A28"/>
    <w:rsid w:val="00AE1949"/>
    <w:rsid w:val="00B005CB"/>
    <w:rsid w:val="00B04E22"/>
    <w:rsid w:val="00B13DD6"/>
    <w:rsid w:val="00B2306C"/>
    <w:rsid w:val="00B43965"/>
    <w:rsid w:val="00B44BC0"/>
    <w:rsid w:val="00B53C62"/>
    <w:rsid w:val="00B7288F"/>
    <w:rsid w:val="00BB148D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D75DD"/>
    <w:rsid w:val="00D16CBD"/>
    <w:rsid w:val="00D4382A"/>
    <w:rsid w:val="00D4702E"/>
    <w:rsid w:val="00DD0EF6"/>
    <w:rsid w:val="00E01B37"/>
    <w:rsid w:val="00E04046"/>
    <w:rsid w:val="00E347EC"/>
    <w:rsid w:val="00E43868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9395D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paragraph" w:styleId="NormalWeb">
    <w:name w:val="Normal (Web)"/>
    <w:basedOn w:val="Normal"/>
    <w:uiPriority w:val="99"/>
    <w:semiHidden/>
    <w:unhideWhenUsed/>
    <w:rsid w:val="00357A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1-Alineat esquerra"/>
        <w:style w:val="Sense espaiat"/>
        <w:category>
          <w:name w:val="General"/>
          <w:gallery w:val="hdrs"/>
        </w:category>
        <w:behaviors>
          <w:behavior w:val="content"/>
        </w:behaviors>
        <w:guid w:val="{9DC348A7-8C2D-437E-A1C4-2586E28826F6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851"/>
            <w:gridCol w:w="7497"/>
          </w:tblGrid>
          <w:tr w:rsidR="00E54BBE" w:rsidTr="00357A0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767" w:type="dxa"/>
                <w:tcBorders>
                  <w:bottom w:val="none" w:sz="0" w:space="0" w:color="auto"/>
                </w:tcBorders>
              </w:tcPr>
              <w:p w:rsidR="00E54BBE" w:rsidRPr="00C830B4" w:rsidRDefault="00E54BBE" w:rsidP="005C45DF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59D909" wp14:editId="2FE80DCF">
                      <wp:extent cx="1620000" cy="403601"/>
                      <wp:effectExtent l="0" t="0" r="0" b="0"/>
                      <wp:docPr id="1" name="Imatge 1" descr="Logotip Fundació Salut i Envelliment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Fundació Salut i Envelliment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511" t="22951" r="7364" b="180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0000" cy="4036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13" w:type="dxa"/>
                <w:tcBorders>
                  <w:bottom w:val="none" w:sz="0" w:space="0" w:color="auto"/>
                </w:tcBorders>
              </w:tcPr>
              <w:p w:rsidR="00E54BBE" w:rsidRPr="00C830B4" w:rsidRDefault="00E54BBE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DA2DEF" w:rsidRDefault="00DA2DEF"/>
      </w:docPartBody>
    </w:docPart>
    <w:docPart>
      <w:docPartPr>
        <w:name w:val="2-Carta"/>
        <w:style w:val="Sense espaiat"/>
        <w:category>
          <w:name w:val="General"/>
          <w:gallery w:val="hdrs"/>
        </w:category>
        <w:behaviors>
          <w:behavior w:val="content"/>
        </w:behaviors>
        <w:guid w:val="{52DC4B1F-C677-40EE-9F2A-D97E3354EF3B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05"/>
            <w:gridCol w:w="3543"/>
          </w:tblGrid>
          <w:tr w:rsidR="00E54BBE" w:rsidRPr="008F1C6B" w:rsidTr="003D1C6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721" w:type="dxa"/>
                <w:tcBorders>
                  <w:bottom w:val="none" w:sz="0" w:space="0" w:color="auto"/>
                </w:tcBorders>
              </w:tcPr>
              <w:p w:rsidR="00E54BBE" w:rsidRDefault="00E54BBE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C72F4DB" wp14:editId="612869B2">
                      <wp:extent cx="1620000" cy="403601"/>
                      <wp:effectExtent l="0" t="0" r="0" b="0"/>
                      <wp:docPr id="2" name="Imatge 1" descr="Logotip Fundació Salut i Envelliment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Fundació Salut i Envelliment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511" t="22951" r="7364" b="180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20000" cy="4036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59" w:type="dxa"/>
                <w:tcBorders>
                  <w:bottom w:val="none" w:sz="0" w:space="0" w:color="auto"/>
                </w:tcBorders>
              </w:tcPr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>
                  <w:rPr>
                    <w:bCs/>
                    <w:sz w:val="18"/>
                    <w:szCs w:val="18"/>
                  </w:rPr>
                  <w:t>Fundació Salut i Envelliment</w:t>
                </w:r>
              </w:p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E347EC">
                  <w:rPr>
                    <w:bCs/>
                    <w:sz w:val="18"/>
                    <w:szCs w:val="18"/>
                  </w:rPr>
                  <w:t xml:space="preserve">Edifici Blanc – Campus UAB </w:t>
                </w:r>
              </w:p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E347EC">
                  <w:rPr>
                    <w:bCs/>
                    <w:sz w:val="18"/>
                    <w:szCs w:val="18"/>
                  </w:rPr>
                  <w:t xml:space="preserve">08193 Bellaterra (Cerdanyola del Vallès) </w:t>
                </w:r>
              </w:p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E347EC">
                  <w:rPr>
                    <w:bCs/>
                    <w:sz w:val="18"/>
                    <w:szCs w:val="18"/>
                  </w:rPr>
                  <w:t xml:space="preserve">Barcelona. Espanya </w:t>
                </w:r>
              </w:p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E347EC">
                  <w:rPr>
                    <w:bCs/>
                    <w:sz w:val="18"/>
                    <w:szCs w:val="18"/>
                  </w:rPr>
                  <w:t xml:space="preserve">Tel. 93 </w:t>
                </w:r>
                <w:r>
                  <w:rPr>
                    <w:bCs/>
                    <w:sz w:val="18"/>
                    <w:szCs w:val="18"/>
                  </w:rPr>
                  <w:t>443</w:t>
                </w:r>
                <w:r w:rsidRPr="00E347EC">
                  <w:rPr>
                    <w:bCs/>
                    <w:sz w:val="18"/>
                    <w:szCs w:val="18"/>
                  </w:rPr>
                  <w:t xml:space="preserve"> </w:t>
                </w:r>
                <w:r>
                  <w:rPr>
                    <w:bCs/>
                    <w:sz w:val="18"/>
                    <w:szCs w:val="18"/>
                  </w:rPr>
                  <w:t>50</w:t>
                </w:r>
                <w:r w:rsidRPr="00E347EC">
                  <w:rPr>
                    <w:bCs/>
                    <w:sz w:val="18"/>
                    <w:szCs w:val="18"/>
                  </w:rPr>
                  <w:t xml:space="preserve"> </w:t>
                </w:r>
                <w:r>
                  <w:rPr>
                    <w:bCs/>
                    <w:sz w:val="18"/>
                    <w:szCs w:val="18"/>
                  </w:rPr>
                  <w:t>3</w:t>
                </w:r>
                <w:r w:rsidRPr="00E347EC">
                  <w:rPr>
                    <w:bCs/>
                    <w:sz w:val="18"/>
                    <w:szCs w:val="18"/>
                  </w:rPr>
                  <w:t xml:space="preserve">0  </w:t>
                </w:r>
              </w:p>
              <w:p w:rsidR="00E54BBE" w:rsidRPr="00E347EC" w:rsidRDefault="00E54BBE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</w:rPr>
                </w:pPr>
                <w:r w:rsidRPr="00E347EC">
                  <w:rPr>
                    <w:bCs/>
                    <w:sz w:val="18"/>
                    <w:szCs w:val="18"/>
                  </w:rPr>
                  <w:t>f</w:t>
                </w:r>
                <w:r>
                  <w:rPr>
                    <w:bCs/>
                    <w:sz w:val="18"/>
                    <w:szCs w:val="18"/>
                  </w:rPr>
                  <w:t>sie</w:t>
                </w:r>
                <w:r w:rsidRPr="00E347EC">
                  <w:rPr>
                    <w:bCs/>
                    <w:sz w:val="18"/>
                    <w:szCs w:val="18"/>
                  </w:rPr>
                  <w:t xml:space="preserve">@uab.cat </w:t>
                </w:r>
              </w:p>
              <w:p w:rsidR="00E54BBE" w:rsidRPr="008F1C6B" w:rsidRDefault="00E54BBE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</w:rPr>
                </w:pPr>
                <w:r w:rsidRPr="00953EC4">
                  <w:rPr>
                    <w:bCs/>
                    <w:sz w:val="18"/>
                    <w:szCs w:val="18"/>
                  </w:rPr>
                  <w:t>www.uab.cat/fundacio-salut-envelliment</w:t>
                </w:r>
              </w:p>
            </w:tc>
          </w:tr>
        </w:tbl>
        <w:p w:rsidR="00DA2DEF" w:rsidRDefault="00DA2DEF"/>
      </w:docPartBody>
    </w:docPart>
    <w:docPart>
      <w:docPartPr>
        <w:name w:val="1-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3D32E1A8-ECA4-4DD7-8735-9DADB1B08164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B04B1F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B04B1F" w:rsidRPr="00C213B2" w:rsidRDefault="00B04B1F" w:rsidP="001B2299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EEB8B05" wp14:editId="0D412266">
                      <wp:extent cx="1836000" cy="197390"/>
                      <wp:effectExtent l="0" t="0" r="0" b="0"/>
                      <wp:docPr id="144867660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04B1F" w:rsidRPr="00805451" w:rsidRDefault="00B04B1F" w:rsidP="001B2299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B04B1F" w:rsidRPr="00805451" w:rsidRDefault="00B04B1F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CSV"/>
        <w:style w:val="Capçalera i peu"/>
        <w:category>
          <w:name w:val="General"/>
          <w:gallery w:val="ftrs"/>
        </w:category>
        <w:behaviors>
          <w:behavior w:val="content"/>
        </w:behaviors>
        <w:guid w:val="{15A01C8B-ECFF-4BEE-95E2-40D13511C481}"/>
      </w:docPartPr>
      <w:docPartBody>
        <w:p w:rsidR="00B04B1F" w:rsidRDefault="00B04B1F">
          <w:pPr>
            <w:pStyle w:val="Peu"/>
          </w:pPr>
        </w:p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17B6B"/>
    <w:rsid w:val="000411A2"/>
    <w:rsid w:val="00047D54"/>
    <w:rsid w:val="0006774E"/>
    <w:rsid w:val="001C192D"/>
    <w:rsid w:val="002B048F"/>
    <w:rsid w:val="002F3194"/>
    <w:rsid w:val="00384FFD"/>
    <w:rsid w:val="003A35BE"/>
    <w:rsid w:val="00406886"/>
    <w:rsid w:val="005125DA"/>
    <w:rsid w:val="00546178"/>
    <w:rsid w:val="00547DF5"/>
    <w:rsid w:val="00553D27"/>
    <w:rsid w:val="005828FD"/>
    <w:rsid w:val="00611577"/>
    <w:rsid w:val="00635371"/>
    <w:rsid w:val="00653290"/>
    <w:rsid w:val="006869D9"/>
    <w:rsid w:val="00852563"/>
    <w:rsid w:val="008C5DBA"/>
    <w:rsid w:val="00921C7B"/>
    <w:rsid w:val="009D0B02"/>
    <w:rsid w:val="00A35A0A"/>
    <w:rsid w:val="00A37FEA"/>
    <w:rsid w:val="00A72FB8"/>
    <w:rsid w:val="00B04B1F"/>
    <w:rsid w:val="00B323AB"/>
    <w:rsid w:val="00B479EA"/>
    <w:rsid w:val="00B50160"/>
    <w:rsid w:val="00B6285B"/>
    <w:rsid w:val="00C56A40"/>
    <w:rsid w:val="00C94CEE"/>
    <w:rsid w:val="00DA2DEF"/>
    <w:rsid w:val="00DB51B5"/>
    <w:rsid w:val="00E13BEB"/>
    <w:rsid w:val="00E402BF"/>
    <w:rsid w:val="00E54BBE"/>
    <w:rsid w:val="00E70404"/>
    <w:rsid w:val="00ED35BE"/>
    <w:rsid w:val="00F234F0"/>
    <w:rsid w:val="00F524E1"/>
    <w:rsid w:val="00F871C7"/>
    <w:rsid w:val="00F9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C94CEE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E54BBE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B04B1F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C94CEE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PLANTILLA_FSiE</Template>
  <TotalTime>578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Ferran Gallart Canal</cp:lastModifiedBy>
  <cp:revision>34</cp:revision>
  <cp:lastPrinted>2023-04-21T09:12:00Z</cp:lastPrinted>
  <dcterms:created xsi:type="dcterms:W3CDTF">2023-05-03T14:01:00Z</dcterms:created>
  <dcterms:modified xsi:type="dcterms:W3CDTF">2024-11-13T09:01:00Z</dcterms:modified>
  <cp:category/>
</cp:coreProperties>
</file>