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20018" w14:textId="77777777" w:rsidR="000A57A8" w:rsidRDefault="000A57A8" w:rsidP="000A57A8">
      <w:pPr>
        <w:rPr>
          <w:noProof/>
          <w:lang w:eastAsia="es-ES"/>
        </w:rPr>
      </w:pPr>
    </w:p>
    <w:p w14:paraId="73FA6418" w14:textId="77777777" w:rsidR="00651656" w:rsidRPr="00651656" w:rsidRDefault="00651656" w:rsidP="00651656"/>
    <w:p w14:paraId="67DEE294" w14:textId="77777777" w:rsidR="00651656" w:rsidRPr="00651656" w:rsidRDefault="00651656" w:rsidP="00651656"/>
    <w:p w14:paraId="6CA73D53" w14:textId="77777777" w:rsidR="00651656" w:rsidRPr="00651656" w:rsidRDefault="00651656" w:rsidP="00651656"/>
    <w:p w14:paraId="66E89921" w14:textId="77777777" w:rsidR="00651656" w:rsidRPr="00651656" w:rsidRDefault="00651656" w:rsidP="00651656"/>
    <w:p w14:paraId="04476A1F" w14:textId="77777777" w:rsidR="00651656" w:rsidRPr="00651656" w:rsidRDefault="00651656" w:rsidP="00651656"/>
    <w:p w14:paraId="42BEE6A7" w14:textId="77777777" w:rsidR="00651656" w:rsidRPr="00651656" w:rsidRDefault="00651656" w:rsidP="00651656"/>
    <w:p w14:paraId="30A361C5" w14:textId="77777777" w:rsidR="00651656" w:rsidRPr="00651656" w:rsidRDefault="00651656" w:rsidP="00651656"/>
    <w:p w14:paraId="06EA98E3" w14:textId="77777777" w:rsidR="00651656" w:rsidRPr="00651656" w:rsidRDefault="00651656" w:rsidP="00651656"/>
    <w:p w14:paraId="70F7F987" w14:textId="77777777" w:rsidR="00651656" w:rsidRPr="00651656" w:rsidRDefault="00651656" w:rsidP="00651656"/>
    <w:p w14:paraId="742CB1AB" w14:textId="77777777" w:rsidR="00651656" w:rsidRPr="00651656" w:rsidRDefault="00651656" w:rsidP="00651656"/>
    <w:p w14:paraId="71A8D040" w14:textId="77777777" w:rsidR="00651656" w:rsidRPr="00651656" w:rsidRDefault="00651656" w:rsidP="00651656"/>
    <w:p w14:paraId="744A0D13" w14:textId="77777777" w:rsidR="00651656" w:rsidRPr="00651656" w:rsidRDefault="00651656" w:rsidP="00651656"/>
    <w:p w14:paraId="57E48C69" w14:textId="77777777" w:rsidR="00651656" w:rsidRPr="00651656" w:rsidRDefault="00651656" w:rsidP="00651656"/>
    <w:p w14:paraId="75EB7162" w14:textId="77777777" w:rsidR="00651656" w:rsidRPr="00651656" w:rsidRDefault="00651656" w:rsidP="00651656"/>
    <w:p w14:paraId="6469A340" w14:textId="77777777" w:rsidR="00651656" w:rsidRPr="00651656" w:rsidRDefault="00651656" w:rsidP="00651656"/>
    <w:sectPr w:rsidR="00651656" w:rsidRPr="00651656" w:rsidSect="008B2D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747" w:right="851" w:bottom="709" w:left="851" w:header="56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865D6" w14:textId="77777777" w:rsidR="0006674F" w:rsidRDefault="0006674F" w:rsidP="0000744F">
      <w:r>
        <w:separator/>
      </w:r>
    </w:p>
    <w:p w14:paraId="03D792C5" w14:textId="77777777" w:rsidR="0006674F" w:rsidRDefault="0006674F"/>
  </w:endnote>
  <w:endnote w:type="continuationSeparator" w:id="0">
    <w:p w14:paraId="56DB4F2F" w14:textId="77777777" w:rsidR="0006674F" w:rsidRDefault="0006674F" w:rsidP="0000744F">
      <w:r>
        <w:continuationSeparator/>
      </w:r>
    </w:p>
    <w:p w14:paraId="3679A7F3" w14:textId="77777777" w:rsidR="0006674F" w:rsidRDefault="000667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B5C53" w14:textId="77777777" w:rsidR="00115F5A" w:rsidRDefault="00115F5A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94" w:type="dxa"/>
      <w:tblInd w:w="-147" w:type="dxa"/>
      <w:tblLook w:val="04A0" w:firstRow="1" w:lastRow="0" w:firstColumn="1" w:lastColumn="0" w:noHBand="0" w:noVBand="1"/>
    </w:tblPr>
    <w:tblGrid>
      <w:gridCol w:w="3562"/>
      <w:gridCol w:w="3416"/>
      <w:gridCol w:w="3416"/>
    </w:tblGrid>
    <w:tr w:rsidR="00651656" w:rsidRPr="006B1DB8" w14:paraId="651E609C" w14:textId="77777777" w:rsidTr="001B2299">
      <w:trPr>
        <w:trHeight w:val="420"/>
      </w:trPr>
      <w:tc>
        <w:tcPr>
          <w:tcW w:w="3562" w:type="dxa"/>
          <w:shd w:val="clear" w:color="auto" w:fill="auto"/>
          <w:vAlign w:val="bottom"/>
        </w:tcPr>
        <w:p w14:paraId="247CD9C8" w14:textId="77777777" w:rsidR="00651656" w:rsidRPr="00C213B2" w:rsidRDefault="00651656" w:rsidP="001B2299">
          <w:pPr>
            <w:pStyle w:val="Senseespaiat"/>
          </w:pPr>
          <w:r>
            <w:rPr>
              <w:noProof/>
              <w:lang w:eastAsia="es-ES"/>
            </w:rPr>
            <w:drawing>
              <wp:inline distT="0" distB="0" distL="0" distR="0" wp14:anchorId="12009D72" wp14:editId="3CA4EBD1">
                <wp:extent cx="1836000" cy="197790"/>
                <wp:effectExtent l="0" t="0" r="0" b="0"/>
                <wp:docPr id="24" name="Imatge 24" descr="Logotip Universitat Autònoma de Barcelona 2023 en color ver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tge 2" descr="Logotip Universitat Autònoma de Barcelona 2023 en color ver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6000" cy="197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16" w:type="dxa"/>
          <w:shd w:val="clear" w:color="auto" w:fill="auto"/>
          <w:vAlign w:val="bottom"/>
        </w:tcPr>
        <w:p w14:paraId="64BB95A9" w14:textId="77777777" w:rsidR="00651656" w:rsidRPr="00805451" w:rsidRDefault="00651656" w:rsidP="001B2299">
          <w:pPr>
            <w:pStyle w:val="Senseespaiat"/>
            <w:jc w:val="right"/>
            <w:rPr>
              <w:b/>
              <w:bCs/>
            </w:rPr>
          </w:pPr>
        </w:p>
      </w:tc>
      <w:tc>
        <w:tcPr>
          <w:tcW w:w="3416" w:type="dxa"/>
          <w:shd w:val="clear" w:color="auto" w:fill="auto"/>
          <w:vAlign w:val="bottom"/>
        </w:tcPr>
        <w:p w14:paraId="0B696397" w14:textId="77777777" w:rsidR="00651656" w:rsidRPr="00805451" w:rsidRDefault="00651656" w:rsidP="001B2299">
          <w:pPr>
            <w:pStyle w:val="Senseespaiat"/>
            <w:jc w:val="right"/>
            <w:rPr>
              <w:b/>
              <w:bCs/>
              <w:lang w:val="ca-ES"/>
            </w:rPr>
          </w:pPr>
          <w:r w:rsidRPr="00805451">
            <w:rPr>
              <w:bCs/>
              <w:sz w:val="18"/>
              <w:szCs w:val="18"/>
            </w:rPr>
            <w:fldChar w:fldCharType="begin"/>
          </w:r>
          <w:r w:rsidRPr="00805451">
            <w:rPr>
              <w:bCs/>
              <w:sz w:val="18"/>
              <w:szCs w:val="18"/>
            </w:rPr>
            <w:instrText>PAGE   \* MERGEFORMAT</w:instrText>
          </w:r>
          <w:r w:rsidRPr="00805451">
            <w:rPr>
              <w:bCs/>
              <w:sz w:val="18"/>
              <w:szCs w:val="18"/>
            </w:rPr>
            <w:fldChar w:fldCharType="separate"/>
          </w:r>
          <w:r>
            <w:rPr>
              <w:bCs/>
              <w:sz w:val="18"/>
              <w:szCs w:val="18"/>
            </w:rPr>
            <w:t>1</w:t>
          </w:r>
          <w:r w:rsidRPr="00805451">
            <w:rPr>
              <w:bCs/>
              <w:sz w:val="18"/>
              <w:szCs w:val="18"/>
            </w:rPr>
            <w:fldChar w:fldCharType="end"/>
          </w:r>
        </w:p>
      </w:tc>
    </w:tr>
  </w:tbl>
  <w:p w14:paraId="596D28D2" w14:textId="77777777" w:rsidR="00317EDF" w:rsidRDefault="00317EDF" w:rsidP="00B2306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25820" w14:textId="77777777" w:rsidR="00115F5A" w:rsidRDefault="00115F5A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8C8C2" w14:textId="77777777" w:rsidR="0006674F" w:rsidRDefault="0006674F" w:rsidP="0000744F">
      <w:r>
        <w:separator/>
      </w:r>
    </w:p>
    <w:p w14:paraId="3D2A93A4" w14:textId="77777777" w:rsidR="0006674F" w:rsidRDefault="0006674F"/>
  </w:footnote>
  <w:footnote w:type="continuationSeparator" w:id="0">
    <w:p w14:paraId="28B81475" w14:textId="77777777" w:rsidR="0006674F" w:rsidRDefault="0006674F" w:rsidP="0000744F">
      <w:r>
        <w:continuationSeparator/>
      </w:r>
    </w:p>
    <w:p w14:paraId="38F5975C" w14:textId="77777777" w:rsidR="0006674F" w:rsidRDefault="0006674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F015E" w14:textId="77777777" w:rsidR="00115F5A" w:rsidRDefault="00115F5A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ulaambquadrcula"/>
      <w:tblW w:w="10348" w:type="dxa"/>
      <w:tblInd w:w="-142" w:type="dxa"/>
      <w:tblBorders>
        <w:bottom w:val="none" w:sz="0" w:space="0" w:color="auto"/>
        <w:insideH w:val="none" w:sz="0" w:space="0" w:color="auto"/>
      </w:tblBorders>
      <w:tblLook w:val="04A0" w:firstRow="1" w:lastRow="0" w:firstColumn="1" w:lastColumn="0" w:noHBand="0" w:noVBand="1"/>
    </w:tblPr>
    <w:tblGrid>
      <w:gridCol w:w="3758"/>
      <w:gridCol w:w="6590"/>
    </w:tblGrid>
    <w:tr w:rsidR="00651656" w14:paraId="4F50876E" w14:textId="77777777" w:rsidTr="00357A0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77"/>
      </w:trPr>
      <w:tc>
        <w:tcPr>
          <w:tcW w:w="2767" w:type="dxa"/>
          <w:tcBorders>
            <w:bottom w:val="none" w:sz="0" w:space="0" w:color="auto"/>
          </w:tcBorders>
        </w:tcPr>
        <w:p w14:paraId="6BAB8A94" w14:textId="77777777" w:rsidR="00651656" w:rsidRPr="00C830B4" w:rsidRDefault="00651656" w:rsidP="005C45DF">
          <w:pPr>
            <w:pStyle w:val="Senseespaiat"/>
            <w:jc w:val="left"/>
            <w:rPr>
              <w:b/>
            </w:rPr>
          </w:pPr>
          <w:r w:rsidRPr="0053350F">
            <w:rPr>
              <w:noProof/>
            </w:rPr>
            <w:drawing>
              <wp:inline distT="0" distB="0" distL="0" distR="0" wp14:anchorId="1843CB78" wp14:editId="7BE16C31">
                <wp:extent cx="2196000" cy="287163"/>
                <wp:effectExtent l="0" t="0" r="0" b="0"/>
                <wp:docPr id="4" name="Imatge 4" descr="Logotip Fundació Autònoma Solidaria UA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tge 1" descr="Logotip Fundació Autònoma Solidaria UAB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78" t="25850" r="7378" b="25850"/>
                        <a:stretch/>
                      </pic:blipFill>
                      <pic:spPr bwMode="auto">
                        <a:xfrm>
                          <a:off x="0" y="0"/>
                          <a:ext cx="2196000" cy="2871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13" w:type="dxa"/>
          <w:tcBorders>
            <w:bottom w:val="none" w:sz="0" w:space="0" w:color="auto"/>
          </w:tcBorders>
        </w:tcPr>
        <w:p w14:paraId="2EF02F3A" w14:textId="77777777" w:rsidR="00651656" w:rsidRPr="00C830B4" w:rsidRDefault="00651656" w:rsidP="008559B1">
          <w:pPr>
            <w:pStyle w:val="Ttol1"/>
            <w:spacing w:before="0" w:after="0"/>
            <w:rPr>
              <w:b w:val="0"/>
            </w:rPr>
          </w:pPr>
        </w:p>
      </w:tc>
    </w:tr>
  </w:tbl>
  <w:p w14:paraId="5F686C1D" w14:textId="77777777" w:rsidR="00B7288F" w:rsidRPr="00B7288F" w:rsidRDefault="00B7288F" w:rsidP="00334864">
    <w:pPr>
      <w:pStyle w:val="Senseespaia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715D9" w14:textId="77777777" w:rsidR="00115F5A" w:rsidRDefault="00115F5A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0A7B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04BD6C16"/>
    <w:multiLevelType w:val="multilevel"/>
    <w:tmpl w:val="0C0A001D"/>
    <w:numStyleLink w:val="FUAB"/>
  </w:abstractNum>
  <w:abstractNum w:abstractNumId="2" w15:restartNumberingAfterBreak="0">
    <w:nsid w:val="1054094E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737B4C" w:themeColor="background2"/>
        <w:sz w:val="24"/>
      </w:rPr>
    </w:lvl>
  </w:abstractNum>
  <w:abstractNum w:abstractNumId="3" w15:restartNumberingAfterBreak="0">
    <w:nsid w:val="121143BD"/>
    <w:multiLevelType w:val="multilevel"/>
    <w:tmpl w:val="0C0A001D"/>
    <w:numStyleLink w:val="FUAB"/>
  </w:abstractNum>
  <w:abstractNum w:abstractNumId="4" w15:restartNumberingAfterBreak="0">
    <w:nsid w:val="1ECF2D0D"/>
    <w:multiLevelType w:val="hybridMultilevel"/>
    <w:tmpl w:val="EE0AA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04319"/>
    <w:multiLevelType w:val="multilevel"/>
    <w:tmpl w:val="0C0A001D"/>
    <w:styleLink w:val="FUAB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737B4C" w:themeColor="background2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9393418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245701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6FE182C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870669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1BA34F6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73216B3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7DBC59FB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78488916">
    <w:abstractNumId w:val="9"/>
  </w:num>
  <w:num w:numId="2" w16cid:durableId="1420639777">
    <w:abstractNumId w:val="8"/>
  </w:num>
  <w:num w:numId="3" w16cid:durableId="949975680">
    <w:abstractNumId w:val="6"/>
  </w:num>
  <w:num w:numId="4" w16cid:durableId="884561317">
    <w:abstractNumId w:val="0"/>
  </w:num>
  <w:num w:numId="5" w16cid:durableId="1036584616">
    <w:abstractNumId w:val="11"/>
  </w:num>
  <w:num w:numId="6" w16cid:durableId="1626736481">
    <w:abstractNumId w:val="7"/>
  </w:num>
  <w:num w:numId="7" w16cid:durableId="866868946">
    <w:abstractNumId w:val="12"/>
  </w:num>
  <w:num w:numId="8" w16cid:durableId="2003043810">
    <w:abstractNumId w:val="5"/>
  </w:num>
  <w:num w:numId="9" w16cid:durableId="415901998">
    <w:abstractNumId w:val="3"/>
  </w:num>
  <w:num w:numId="10" w16cid:durableId="1666006586">
    <w:abstractNumId w:val="1"/>
  </w:num>
  <w:num w:numId="11" w16cid:durableId="2094819450">
    <w:abstractNumId w:val="2"/>
  </w:num>
  <w:num w:numId="12" w16cid:durableId="1287541588">
    <w:abstractNumId w:val="10"/>
  </w:num>
  <w:num w:numId="13" w16cid:durableId="5860383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74F"/>
    <w:rsid w:val="0000744F"/>
    <w:rsid w:val="00021F7C"/>
    <w:rsid w:val="00025C83"/>
    <w:rsid w:val="00034530"/>
    <w:rsid w:val="00047AD1"/>
    <w:rsid w:val="0006674F"/>
    <w:rsid w:val="00074069"/>
    <w:rsid w:val="000A57A8"/>
    <w:rsid w:val="000C07B3"/>
    <w:rsid w:val="00115F5A"/>
    <w:rsid w:val="00145F2E"/>
    <w:rsid w:val="00146D14"/>
    <w:rsid w:val="001A1305"/>
    <w:rsid w:val="001A45FC"/>
    <w:rsid w:val="001B2299"/>
    <w:rsid w:val="001C7B18"/>
    <w:rsid w:val="00221C9B"/>
    <w:rsid w:val="00227985"/>
    <w:rsid w:val="0024238C"/>
    <w:rsid w:val="00270BA9"/>
    <w:rsid w:val="002808EF"/>
    <w:rsid w:val="002821A8"/>
    <w:rsid w:val="002B0F33"/>
    <w:rsid w:val="002B3B32"/>
    <w:rsid w:val="002F79E8"/>
    <w:rsid w:val="00317EDF"/>
    <w:rsid w:val="003331BC"/>
    <w:rsid w:val="00334864"/>
    <w:rsid w:val="00334A40"/>
    <w:rsid w:val="00357A02"/>
    <w:rsid w:val="0036659F"/>
    <w:rsid w:val="00386513"/>
    <w:rsid w:val="00391C39"/>
    <w:rsid w:val="003B01FF"/>
    <w:rsid w:val="003D1C66"/>
    <w:rsid w:val="004018DB"/>
    <w:rsid w:val="004216C3"/>
    <w:rsid w:val="00457FC2"/>
    <w:rsid w:val="00475FCD"/>
    <w:rsid w:val="004A2C59"/>
    <w:rsid w:val="004C22A1"/>
    <w:rsid w:val="004C7456"/>
    <w:rsid w:val="00537F84"/>
    <w:rsid w:val="00540A43"/>
    <w:rsid w:val="005567B0"/>
    <w:rsid w:val="005636B7"/>
    <w:rsid w:val="005A2F55"/>
    <w:rsid w:val="005A35E6"/>
    <w:rsid w:val="005A40C4"/>
    <w:rsid w:val="005B2D35"/>
    <w:rsid w:val="005C40D1"/>
    <w:rsid w:val="005C45DF"/>
    <w:rsid w:val="005D3B37"/>
    <w:rsid w:val="005D7A04"/>
    <w:rsid w:val="005E1E35"/>
    <w:rsid w:val="005F49FC"/>
    <w:rsid w:val="00651656"/>
    <w:rsid w:val="00653124"/>
    <w:rsid w:val="0065396F"/>
    <w:rsid w:val="00656ED9"/>
    <w:rsid w:val="00676319"/>
    <w:rsid w:val="0067680A"/>
    <w:rsid w:val="006B1DB8"/>
    <w:rsid w:val="006B3320"/>
    <w:rsid w:val="006D46D1"/>
    <w:rsid w:val="00700BB4"/>
    <w:rsid w:val="00704226"/>
    <w:rsid w:val="0073505F"/>
    <w:rsid w:val="007411CD"/>
    <w:rsid w:val="00755610"/>
    <w:rsid w:val="007B4E25"/>
    <w:rsid w:val="007C3D0A"/>
    <w:rsid w:val="007D4828"/>
    <w:rsid w:val="007D53F7"/>
    <w:rsid w:val="007E5A0B"/>
    <w:rsid w:val="007F7CDD"/>
    <w:rsid w:val="00805451"/>
    <w:rsid w:val="00852F85"/>
    <w:rsid w:val="008559B1"/>
    <w:rsid w:val="008807D6"/>
    <w:rsid w:val="008B2D6D"/>
    <w:rsid w:val="008D5C10"/>
    <w:rsid w:val="008F16E6"/>
    <w:rsid w:val="00910157"/>
    <w:rsid w:val="00911392"/>
    <w:rsid w:val="009275FB"/>
    <w:rsid w:val="00953EC4"/>
    <w:rsid w:val="00A11B6B"/>
    <w:rsid w:val="00A24400"/>
    <w:rsid w:val="00A33818"/>
    <w:rsid w:val="00A43ABE"/>
    <w:rsid w:val="00AA1C1D"/>
    <w:rsid w:val="00AB76C4"/>
    <w:rsid w:val="00AE0A28"/>
    <w:rsid w:val="00AE1949"/>
    <w:rsid w:val="00B005CB"/>
    <w:rsid w:val="00B04E22"/>
    <w:rsid w:val="00B13DD6"/>
    <w:rsid w:val="00B2306C"/>
    <w:rsid w:val="00B43965"/>
    <w:rsid w:val="00B44BC0"/>
    <w:rsid w:val="00B7288F"/>
    <w:rsid w:val="00BB7C61"/>
    <w:rsid w:val="00BE3D94"/>
    <w:rsid w:val="00C14014"/>
    <w:rsid w:val="00C213B2"/>
    <w:rsid w:val="00C21401"/>
    <w:rsid w:val="00C30BF5"/>
    <w:rsid w:val="00C370F3"/>
    <w:rsid w:val="00C43CC6"/>
    <w:rsid w:val="00C506C2"/>
    <w:rsid w:val="00C830B4"/>
    <w:rsid w:val="00CD75DD"/>
    <w:rsid w:val="00D16CBD"/>
    <w:rsid w:val="00D3531E"/>
    <w:rsid w:val="00D4382A"/>
    <w:rsid w:val="00DD0EF6"/>
    <w:rsid w:val="00E01B37"/>
    <w:rsid w:val="00E04046"/>
    <w:rsid w:val="00E347EC"/>
    <w:rsid w:val="00E43868"/>
    <w:rsid w:val="00E52A3F"/>
    <w:rsid w:val="00E57B65"/>
    <w:rsid w:val="00E848D5"/>
    <w:rsid w:val="00EA57D0"/>
    <w:rsid w:val="00EC01E0"/>
    <w:rsid w:val="00ED7CC5"/>
    <w:rsid w:val="00F136F8"/>
    <w:rsid w:val="00F23EAE"/>
    <w:rsid w:val="00F32F93"/>
    <w:rsid w:val="00F506B8"/>
    <w:rsid w:val="00F86576"/>
    <w:rsid w:val="00FF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79CB0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lang w:val="es-E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965"/>
    <w:pPr>
      <w:spacing w:before="240"/>
    </w:pPr>
    <w:rPr>
      <w:sz w:val="24"/>
      <w:lang w:val="ca-ES"/>
    </w:rPr>
  </w:style>
  <w:style w:type="paragraph" w:styleId="Ttol1">
    <w:name w:val="heading 1"/>
    <w:basedOn w:val="Normal"/>
    <w:next w:val="Normal"/>
    <w:link w:val="Ttol1Car"/>
    <w:uiPriority w:val="9"/>
    <w:qFormat/>
    <w:rsid w:val="002B3B32"/>
    <w:pPr>
      <w:keepNext/>
      <w:keepLines/>
      <w:spacing w:after="240"/>
      <w:outlineLvl w:val="0"/>
    </w:pPr>
    <w:rPr>
      <w:rFonts w:eastAsiaTheme="majorEastAsia" w:cstheme="majorBidi"/>
      <w:b/>
      <w:color w:val="737B4C" w:themeColor="background2"/>
      <w:sz w:val="36"/>
      <w:szCs w:val="32"/>
    </w:rPr>
  </w:style>
  <w:style w:type="paragraph" w:styleId="Ttol2">
    <w:name w:val="heading 2"/>
    <w:basedOn w:val="Ttol1"/>
    <w:next w:val="Normal"/>
    <w:link w:val="Ttol2Car"/>
    <w:uiPriority w:val="9"/>
    <w:unhideWhenUsed/>
    <w:qFormat/>
    <w:rsid w:val="002B3B32"/>
    <w:pPr>
      <w:outlineLvl w:val="1"/>
    </w:pPr>
    <w:rPr>
      <w:sz w:val="32"/>
      <w:szCs w:val="26"/>
    </w:rPr>
  </w:style>
  <w:style w:type="paragraph" w:styleId="Ttol3">
    <w:name w:val="heading 3"/>
    <w:basedOn w:val="Ttol1"/>
    <w:next w:val="Normal"/>
    <w:link w:val="Ttol3Car"/>
    <w:uiPriority w:val="9"/>
    <w:unhideWhenUsed/>
    <w:qFormat/>
    <w:rsid w:val="000A57A8"/>
    <w:pPr>
      <w:outlineLvl w:val="2"/>
    </w:pPr>
    <w:rPr>
      <w:i/>
      <w:sz w:val="28"/>
      <w:szCs w:val="24"/>
    </w:rPr>
  </w:style>
  <w:style w:type="paragraph" w:styleId="Ttol4">
    <w:name w:val="heading 4"/>
    <w:basedOn w:val="Ttol1"/>
    <w:next w:val="Normal"/>
    <w:link w:val="Ttol4Car"/>
    <w:uiPriority w:val="9"/>
    <w:unhideWhenUsed/>
    <w:qFormat/>
    <w:rsid w:val="00ED7CC5"/>
    <w:pPr>
      <w:outlineLvl w:val="3"/>
    </w:pPr>
    <w:rPr>
      <w:i/>
      <w:iCs/>
      <w:color w:val="auto"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0744F"/>
  </w:style>
  <w:style w:type="paragraph" w:styleId="Peu">
    <w:name w:val="footer"/>
    <w:basedOn w:val="Normal"/>
    <w:link w:val="Peu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0744F"/>
  </w:style>
  <w:style w:type="table" w:styleId="Taulaambquadrcula">
    <w:name w:val="Table Grid"/>
    <w:basedOn w:val="Taulanormal"/>
    <w:uiPriority w:val="39"/>
    <w:rsid w:val="005636B7"/>
    <w:pPr>
      <w:jc w:val="center"/>
    </w:pPr>
    <w:rPr>
      <w:sz w:val="24"/>
    </w:rPr>
    <w:tblPr>
      <w:tblCellSpacing w:w="28" w:type="dxa"/>
      <w:tblBorders>
        <w:bottom w:val="single" w:sz="18" w:space="0" w:color="737B4C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character" w:customStyle="1" w:styleId="Ttol1Car">
    <w:name w:val="Títol 1 Car"/>
    <w:basedOn w:val="Lletraperdefectedelpargraf"/>
    <w:link w:val="Ttol1"/>
    <w:uiPriority w:val="9"/>
    <w:rsid w:val="002B3B32"/>
    <w:rPr>
      <w:rFonts w:eastAsiaTheme="majorEastAsia" w:cstheme="majorBidi"/>
      <w:b/>
      <w:color w:val="737B4C" w:themeColor="background2"/>
      <w:sz w:val="36"/>
      <w:szCs w:val="32"/>
      <w:lang w:val="ca-ES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B3B32"/>
    <w:pPr>
      <w:pBdr>
        <w:top w:val="single" w:sz="4" w:space="10" w:color="737B4C" w:themeColor="background2"/>
        <w:bottom w:val="single" w:sz="4" w:space="10" w:color="737B4C" w:themeColor="background2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B3B32"/>
    <w:rPr>
      <w:i/>
      <w:iCs/>
      <w:color w:val="000000" w:themeColor="text1"/>
      <w:sz w:val="24"/>
      <w:lang w:val="ca-ES"/>
    </w:rPr>
  </w:style>
  <w:style w:type="character" w:styleId="mfasiintens">
    <w:name w:val="Intense Emphasis"/>
    <w:basedOn w:val="Lletraperdefectedelpargraf"/>
    <w:uiPriority w:val="21"/>
    <w:qFormat/>
    <w:rsid w:val="002B3B32"/>
    <w:rPr>
      <w:rFonts w:ascii="Arial" w:hAnsi="Arial"/>
      <w:i/>
      <w:iCs/>
      <w:color w:val="737B4C" w:themeColor="background2"/>
      <w:sz w:val="20"/>
    </w:rPr>
  </w:style>
  <w:style w:type="character" w:styleId="Etiqueta">
    <w:name w:val="Hashtag"/>
    <w:basedOn w:val="Lletraperdefectedelpargraf"/>
    <w:uiPriority w:val="99"/>
    <w:unhideWhenUsed/>
    <w:rsid w:val="00C43CC6"/>
    <w:rPr>
      <w:color w:val="A25127"/>
      <w:shd w:val="clear" w:color="auto" w:fill="E1DFDD"/>
    </w:rPr>
  </w:style>
  <w:style w:type="character" w:customStyle="1" w:styleId="Ttol2Car">
    <w:name w:val="Títol 2 Car"/>
    <w:basedOn w:val="Lletraperdefectedelpargraf"/>
    <w:link w:val="Ttol2"/>
    <w:uiPriority w:val="9"/>
    <w:rsid w:val="002B3B32"/>
    <w:rPr>
      <w:rFonts w:eastAsiaTheme="majorEastAsia" w:cstheme="majorBidi"/>
      <w:b/>
      <w:color w:val="737B4C" w:themeColor="background2"/>
      <w:sz w:val="32"/>
      <w:szCs w:val="26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2B3B32"/>
    <w:rPr>
      <w:rFonts w:ascii="Arial" w:hAnsi="Arial"/>
      <w:b/>
      <w:bCs/>
      <w:smallCaps/>
      <w:color w:val="737B4C" w:themeColor="background2"/>
      <w:spacing w:val="5"/>
      <w:sz w:val="20"/>
    </w:rPr>
  </w:style>
  <w:style w:type="paragraph" w:styleId="Senseespaiat">
    <w:name w:val="No Spacing"/>
    <w:uiPriority w:val="1"/>
    <w:qFormat/>
    <w:rsid w:val="00B13DD6"/>
    <w:rPr>
      <w:sz w:val="24"/>
    </w:rPr>
  </w:style>
  <w:style w:type="paragraph" w:styleId="Subttol">
    <w:name w:val="Subtitle"/>
    <w:basedOn w:val="Normal"/>
    <w:next w:val="Normal"/>
    <w:link w:val="SubttolCar"/>
    <w:uiPriority w:val="11"/>
    <w:qFormat/>
    <w:rsid w:val="00C14014"/>
    <w:pPr>
      <w:numPr>
        <w:ilvl w:val="1"/>
      </w:numPr>
      <w:spacing w:after="160"/>
    </w:pPr>
    <w:rPr>
      <w:rFonts w:cstheme="minorBidi"/>
      <w:color w:val="5A5A5A" w:themeColor="text1" w:themeTint="A5"/>
      <w:spacing w:val="15"/>
      <w:sz w:val="22"/>
      <w:szCs w:val="22"/>
    </w:rPr>
  </w:style>
  <w:style w:type="character" w:customStyle="1" w:styleId="SubttolCar">
    <w:name w:val="Subtítol Car"/>
    <w:basedOn w:val="Lletraperdefectedelpargraf"/>
    <w:link w:val="Subttol"/>
    <w:uiPriority w:val="11"/>
    <w:rsid w:val="00C14014"/>
    <w:rPr>
      <w:rFonts w:cstheme="minorBidi"/>
      <w:color w:val="5A5A5A" w:themeColor="text1" w:themeTint="A5"/>
      <w:spacing w:val="15"/>
      <w:sz w:val="22"/>
      <w:szCs w:val="22"/>
      <w:lang w:val="ca-ES"/>
    </w:rPr>
  </w:style>
  <w:style w:type="character" w:styleId="mfasisubtil">
    <w:name w:val="Subtle Emphasis"/>
    <w:basedOn w:val="Lletraperdefectedelpargraf"/>
    <w:uiPriority w:val="19"/>
    <w:qFormat/>
    <w:rsid w:val="00C14014"/>
    <w:rPr>
      <w:rFonts w:ascii="Arial" w:hAnsi="Arial"/>
      <w:i/>
      <w:iCs/>
      <w:color w:val="404040" w:themeColor="text1" w:themeTint="BF"/>
      <w:sz w:val="20"/>
    </w:rPr>
  </w:style>
  <w:style w:type="paragraph" w:styleId="Ttol">
    <w:name w:val="Title"/>
    <w:basedOn w:val="Normal"/>
    <w:next w:val="Normal"/>
    <w:link w:val="TtolCar"/>
    <w:uiPriority w:val="10"/>
    <w:qFormat/>
    <w:rsid w:val="002B3B32"/>
    <w:pPr>
      <w:spacing w:after="240"/>
      <w:contextualSpacing/>
    </w:pPr>
    <w:rPr>
      <w:rFonts w:eastAsiaTheme="majorEastAsia" w:cs="Times New Roman (Títulos en alf"/>
      <w:b/>
      <w:color w:val="737B4C" w:themeColor="background2"/>
      <w:spacing w:val="-10"/>
      <w:kern w:val="28"/>
      <w:sz w:val="44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B3B32"/>
    <w:rPr>
      <w:rFonts w:eastAsiaTheme="majorEastAsia" w:cs="Times New Roman (Títulos en alf"/>
      <w:b/>
      <w:color w:val="737B4C" w:themeColor="background2"/>
      <w:spacing w:val="-10"/>
      <w:kern w:val="28"/>
      <w:sz w:val="44"/>
      <w:szCs w:val="56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rsid w:val="000A57A8"/>
    <w:rPr>
      <w:rFonts w:eastAsiaTheme="majorEastAsia" w:cstheme="majorBidi"/>
      <w:b/>
      <w:i/>
      <w:color w:val="737B4C" w:themeColor="background2"/>
      <w:sz w:val="28"/>
      <w:szCs w:val="24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rsid w:val="00ED7CC5"/>
    <w:rPr>
      <w:rFonts w:eastAsiaTheme="majorEastAsia" w:cstheme="majorBidi"/>
      <w:b/>
      <w:i/>
      <w:iCs/>
      <w:sz w:val="24"/>
      <w:szCs w:val="32"/>
      <w:lang w:val="ca-ES"/>
    </w:rPr>
  </w:style>
  <w:style w:type="table" w:styleId="Quadrculadelataulaclara">
    <w:name w:val="Grid Table Light"/>
    <w:basedOn w:val="Taulanormal"/>
    <w:uiPriority w:val="40"/>
    <w:rsid w:val="005636B7"/>
    <w:tblPr>
      <w:tblBorders>
        <w:top w:val="single" w:sz="18" w:space="0" w:color="737B4C" w:themeColor="background2"/>
        <w:bottom w:val="single" w:sz="18" w:space="0" w:color="737B4C" w:themeColor="background2"/>
        <w:insideH w:val="single" w:sz="8" w:space="0" w:color="auto"/>
      </w:tblBorders>
    </w:tblPr>
    <w:trPr>
      <w:tblHeader/>
    </w:t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E52A3F"/>
    <w:pPr>
      <w:spacing w:before="0"/>
    </w:pPr>
    <w:rPr>
      <w:sz w:val="20"/>
    </w:rPr>
  </w:style>
  <w:style w:type="table" w:styleId="Taulasenzilla1">
    <w:name w:val="Plain Table 1"/>
    <w:basedOn w:val="Taulanormal"/>
    <w:uiPriority w:val="41"/>
    <w:rsid w:val="00F23EAE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senzilla4">
    <w:name w:val="Plain Table 4"/>
    <w:basedOn w:val="Taulanormal"/>
    <w:uiPriority w:val="44"/>
    <w:rsid w:val="007D482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ambquadrcula1clara-mfasi1">
    <w:name w:val="Grid Table 1 Light Accent 1"/>
    <w:basedOn w:val="Taulanormal"/>
    <w:uiPriority w:val="46"/>
    <w:rsid w:val="007D4828"/>
    <w:tblPr>
      <w:tblStyleRowBandSize w:val="1"/>
      <w:tblStyleColBandSize w:val="1"/>
      <w:tblBorders>
        <w:top w:val="single" w:sz="4" w:space="0" w:color="E0D9C2" w:themeColor="accent1" w:themeTint="66"/>
        <w:left w:val="single" w:sz="4" w:space="0" w:color="E0D9C2" w:themeColor="accent1" w:themeTint="66"/>
        <w:bottom w:val="single" w:sz="4" w:space="0" w:color="E0D9C2" w:themeColor="accent1" w:themeTint="66"/>
        <w:right w:val="single" w:sz="4" w:space="0" w:color="E0D9C2" w:themeColor="accent1" w:themeTint="66"/>
        <w:insideH w:val="single" w:sz="4" w:space="0" w:color="E0D9C2" w:themeColor="accent1" w:themeTint="66"/>
        <w:insideV w:val="single" w:sz="4" w:space="0" w:color="E0D9C2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D1C7A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1C7A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senzilla5">
    <w:name w:val="Plain Table 5"/>
    <w:basedOn w:val="Taulanormal"/>
    <w:uiPriority w:val="45"/>
    <w:rsid w:val="00BB7C6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toldelIDC">
    <w:name w:val="TOC Heading"/>
    <w:basedOn w:val="Ttol1"/>
    <w:next w:val="Normal"/>
    <w:uiPriority w:val="39"/>
    <w:unhideWhenUsed/>
    <w:qFormat/>
    <w:rsid w:val="005D3B37"/>
    <w:pPr>
      <w:spacing w:before="480" w:after="0" w:line="276" w:lineRule="auto"/>
      <w:outlineLvl w:val="9"/>
    </w:pPr>
    <w:rPr>
      <w:bCs/>
      <w:sz w:val="28"/>
      <w:szCs w:val="28"/>
      <w:lang w:val="es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14014"/>
    <w:pPr>
      <w:spacing w:before="120"/>
    </w:pPr>
    <w:rPr>
      <w:rFonts w:cstheme="minorHAnsi"/>
      <w:b/>
      <w:bCs/>
      <w:i/>
      <w:iCs/>
      <w:szCs w:val="24"/>
    </w:rPr>
  </w:style>
  <w:style w:type="paragraph" w:styleId="IDC2">
    <w:name w:val="toc 2"/>
    <w:basedOn w:val="Normal"/>
    <w:next w:val="Normal"/>
    <w:autoRedefine/>
    <w:uiPriority w:val="39"/>
    <w:unhideWhenUsed/>
    <w:rsid w:val="007D53F7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IDC3">
    <w:name w:val="toc 3"/>
    <w:basedOn w:val="Normal"/>
    <w:next w:val="Normal"/>
    <w:autoRedefine/>
    <w:uiPriority w:val="39"/>
    <w:unhideWhenUsed/>
    <w:rsid w:val="007D53F7"/>
    <w:pPr>
      <w:spacing w:before="0"/>
      <w:ind w:left="480"/>
    </w:pPr>
    <w:rPr>
      <w:rFonts w:asciiTheme="minorHAnsi" w:hAnsiTheme="minorHAnsi" w:cstheme="minorHAnsi"/>
      <w:sz w:val="20"/>
    </w:rPr>
  </w:style>
  <w:style w:type="paragraph" w:styleId="IDC4">
    <w:name w:val="toc 4"/>
    <w:basedOn w:val="Normal"/>
    <w:next w:val="Normal"/>
    <w:autoRedefine/>
    <w:uiPriority w:val="39"/>
    <w:semiHidden/>
    <w:unhideWhenUsed/>
    <w:rsid w:val="007D53F7"/>
    <w:pPr>
      <w:spacing w:before="0"/>
      <w:ind w:left="720"/>
    </w:pPr>
    <w:rPr>
      <w:rFonts w:asciiTheme="minorHAnsi" w:hAnsiTheme="minorHAnsi" w:cstheme="minorHAnsi"/>
      <w:sz w:val="20"/>
    </w:rPr>
  </w:style>
  <w:style w:type="paragraph" w:styleId="IDC5">
    <w:name w:val="toc 5"/>
    <w:basedOn w:val="Normal"/>
    <w:next w:val="Normal"/>
    <w:autoRedefine/>
    <w:uiPriority w:val="39"/>
    <w:semiHidden/>
    <w:unhideWhenUsed/>
    <w:rsid w:val="007D53F7"/>
    <w:pPr>
      <w:spacing w:before="0"/>
      <w:ind w:left="960"/>
    </w:pPr>
    <w:rPr>
      <w:rFonts w:asciiTheme="minorHAnsi" w:hAnsiTheme="minorHAnsi" w:cstheme="minorHAnsi"/>
      <w:sz w:val="20"/>
    </w:rPr>
  </w:style>
  <w:style w:type="paragraph" w:styleId="IDC6">
    <w:name w:val="toc 6"/>
    <w:basedOn w:val="Normal"/>
    <w:next w:val="Normal"/>
    <w:autoRedefine/>
    <w:uiPriority w:val="39"/>
    <w:semiHidden/>
    <w:unhideWhenUsed/>
    <w:rsid w:val="007D53F7"/>
    <w:pPr>
      <w:spacing w:before="0"/>
      <w:ind w:left="1200"/>
    </w:pPr>
    <w:rPr>
      <w:rFonts w:asciiTheme="minorHAnsi" w:hAnsiTheme="minorHAnsi" w:cstheme="minorHAnsi"/>
      <w:sz w:val="20"/>
    </w:rPr>
  </w:style>
  <w:style w:type="paragraph" w:styleId="IDC7">
    <w:name w:val="toc 7"/>
    <w:basedOn w:val="Normal"/>
    <w:next w:val="Normal"/>
    <w:autoRedefine/>
    <w:uiPriority w:val="39"/>
    <w:semiHidden/>
    <w:unhideWhenUsed/>
    <w:rsid w:val="007D53F7"/>
    <w:pPr>
      <w:spacing w:before="0"/>
      <w:ind w:left="1440"/>
    </w:pPr>
    <w:rPr>
      <w:rFonts w:asciiTheme="minorHAnsi" w:hAnsiTheme="minorHAnsi" w:cstheme="minorHAnsi"/>
      <w:sz w:val="20"/>
    </w:rPr>
  </w:style>
  <w:style w:type="paragraph" w:styleId="IDC8">
    <w:name w:val="toc 8"/>
    <w:basedOn w:val="Normal"/>
    <w:next w:val="Normal"/>
    <w:autoRedefine/>
    <w:uiPriority w:val="39"/>
    <w:semiHidden/>
    <w:unhideWhenUsed/>
    <w:rsid w:val="007D53F7"/>
    <w:pPr>
      <w:spacing w:before="0"/>
      <w:ind w:left="1680"/>
    </w:pPr>
    <w:rPr>
      <w:rFonts w:asciiTheme="minorHAnsi" w:hAnsiTheme="minorHAnsi" w:cstheme="minorHAnsi"/>
      <w:sz w:val="20"/>
    </w:rPr>
  </w:style>
  <w:style w:type="paragraph" w:styleId="IDC9">
    <w:name w:val="toc 9"/>
    <w:basedOn w:val="Normal"/>
    <w:next w:val="Normal"/>
    <w:autoRedefine/>
    <w:uiPriority w:val="39"/>
    <w:semiHidden/>
    <w:unhideWhenUsed/>
    <w:rsid w:val="007D53F7"/>
    <w:pPr>
      <w:spacing w:before="0"/>
      <w:ind w:left="1920"/>
    </w:pPr>
    <w:rPr>
      <w:rFonts w:asciiTheme="minorHAnsi" w:hAnsiTheme="minorHAnsi" w:cstheme="minorHAnsi"/>
      <w:sz w:val="20"/>
    </w:rPr>
  </w:style>
  <w:style w:type="character" w:styleId="Enlla">
    <w:name w:val="Hyperlink"/>
    <w:basedOn w:val="Lletraperdefectedelpargraf"/>
    <w:uiPriority w:val="99"/>
    <w:unhideWhenUsed/>
    <w:rsid w:val="00540A43"/>
    <w:rPr>
      <w:color w:val="0563C1" w:themeColor="hyperlink"/>
      <w:u w:val="single"/>
    </w:rPr>
  </w:style>
  <w:style w:type="character" w:styleId="mfasi">
    <w:name w:val="Emphasis"/>
    <w:basedOn w:val="Lletraperdefectedelpargraf"/>
    <w:uiPriority w:val="20"/>
    <w:qFormat/>
    <w:rsid w:val="00C14014"/>
    <w:rPr>
      <w:rFonts w:ascii="Arial" w:hAnsi="Arial"/>
      <w:i/>
      <w:iCs/>
      <w:sz w:val="20"/>
    </w:rPr>
  </w:style>
  <w:style w:type="character" w:styleId="Textennegreta">
    <w:name w:val="Strong"/>
    <w:basedOn w:val="Lletraperdefectedelpargraf"/>
    <w:uiPriority w:val="22"/>
    <w:qFormat/>
    <w:rsid w:val="00C14014"/>
    <w:rPr>
      <w:rFonts w:ascii="Arial" w:hAnsi="Arial"/>
      <w:b/>
      <w:bCs/>
      <w:sz w:val="24"/>
    </w:rPr>
  </w:style>
  <w:style w:type="paragraph" w:styleId="Cita">
    <w:name w:val="Quote"/>
    <w:basedOn w:val="Normal"/>
    <w:next w:val="Normal"/>
    <w:link w:val="CitaCar"/>
    <w:uiPriority w:val="29"/>
    <w:qFormat/>
    <w:rsid w:val="00C14014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C14014"/>
    <w:rPr>
      <w:i/>
      <w:iCs/>
      <w:color w:val="404040" w:themeColor="text1" w:themeTint="BF"/>
      <w:sz w:val="24"/>
      <w:lang w:val="ca-ES"/>
    </w:rPr>
  </w:style>
  <w:style w:type="character" w:styleId="Refernciasubtil">
    <w:name w:val="Subtle Reference"/>
    <w:basedOn w:val="Lletraperdefectedelpargraf"/>
    <w:uiPriority w:val="31"/>
    <w:qFormat/>
    <w:rsid w:val="00C14014"/>
    <w:rPr>
      <w:rFonts w:ascii="Arial" w:hAnsi="Arial"/>
      <w:smallCaps/>
      <w:color w:val="5A5A5A" w:themeColor="text1" w:themeTint="A5"/>
      <w:sz w:val="20"/>
    </w:rPr>
  </w:style>
  <w:style w:type="character" w:styleId="Ttoldelllibre">
    <w:name w:val="Book Title"/>
    <w:basedOn w:val="Lletraperdefectedelpargraf"/>
    <w:uiPriority w:val="33"/>
    <w:qFormat/>
    <w:rsid w:val="00C14014"/>
    <w:rPr>
      <w:rFonts w:ascii="Arial" w:hAnsi="Arial"/>
      <w:b/>
      <w:bCs/>
      <w:i/>
      <w:iCs/>
      <w:spacing w:val="5"/>
      <w:sz w:val="20"/>
    </w:rPr>
  </w:style>
  <w:style w:type="paragraph" w:styleId="Pargrafdellista">
    <w:name w:val="List Paragraph"/>
    <w:basedOn w:val="Normal"/>
    <w:uiPriority w:val="34"/>
    <w:qFormat/>
    <w:rsid w:val="00C14014"/>
    <w:pPr>
      <w:ind w:left="720"/>
      <w:contextualSpacing/>
    </w:p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E52A3F"/>
    <w:rPr>
      <w:lang w:val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E52A3F"/>
    <w:rPr>
      <w:vertAlign w:val="superscript"/>
    </w:rPr>
  </w:style>
  <w:style w:type="table" w:styleId="Taulaambquadrcula1clara-mfasi6">
    <w:name w:val="Grid Table 1 Light Accent 6"/>
    <w:basedOn w:val="Taulanormal"/>
    <w:uiPriority w:val="46"/>
    <w:rsid w:val="00AA1C1D"/>
    <w:tblPr>
      <w:tblStyleRowBandSize w:val="1"/>
      <w:tblStyleColBandSize w:val="1"/>
      <w:tblBorders>
        <w:top w:val="single" w:sz="4" w:space="0" w:color="66EEFF" w:themeColor="accent6" w:themeTint="66"/>
        <w:left w:val="single" w:sz="4" w:space="0" w:color="66EEFF" w:themeColor="accent6" w:themeTint="66"/>
        <w:bottom w:val="single" w:sz="4" w:space="0" w:color="66EEFF" w:themeColor="accent6" w:themeTint="66"/>
        <w:right w:val="single" w:sz="4" w:space="0" w:color="66EEFF" w:themeColor="accent6" w:themeTint="66"/>
        <w:insideH w:val="single" w:sz="4" w:space="0" w:color="66EEFF" w:themeColor="accent6" w:themeTint="66"/>
        <w:insideV w:val="single" w:sz="4" w:space="0" w:color="66EEF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1AE5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1AE5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ambllista7decolors-mfasi6">
    <w:name w:val="List Table 7 Colorful Accent 6"/>
    <w:basedOn w:val="Taulanormal"/>
    <w:uiPriority w:val="52"/>
    <w:rsid w:val="00AA1C1D"/>
    <w:rPr>
      <w:color w:val="005560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381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381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381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381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B2F6FF" w:themeFill="accent6" w:themeFillTint="33"/>
      </w:tcPr>
    </w:tblStylePr>
    <w:tblStylePr w:type="band1Horz">
      <w:tblPr/>
      <w:tcPr>
        <w:shd w:val="clear" w:color="auto" w:fill="B2F6FF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FUAB">
    <w:name w:val="FUAB"/>
    <w:uiPriority w:val="99"/>
    <w:rsid w:val="007C3D0A"/>
    <w:pPr>
      <w:numPr>
        <w:numId w:val="8"/>
      </w:numPr>
    </w:pPr>
  </w:style>
  <w:style w:type="paragraph" w:styleId="NormalWeb">
    <w:name w:val="Normal (Web)"/>
    <w:basedOn w:val="Normal"/>
    <w:uiPriority w:val="99"/>
    <w:semiHidden/>
    <w:unhideWhenUsed/>
    <w:rsid w:val="00357A0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5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FAS">
      <a:dk1>
        <a:srgbClr val="000000"/>
      </a:dk1>
      <a:lt1>
        <a:sysClr val="window" lastClr="FFFFFF"/>
      </a:lt1>
      <a:dk2>
        <a:srgbClr val="A9C47F"/>
      </a:dk2>
      <a:lt2>
        <a:srgbClr val="737B4C"/>
      </a:lt2>
      <a:accent1>
        <a:srgbClr val="B3A369"/>
      </a:accent1>
      <a:accent2>
        <a:srgbClr val="956C58"/>
      </a:accent2>
      <a:accent3>
        <a:srgbClr val="A25127"/>
      </a:accent3>
      <a:accent4>
        <a:srgbClr val="57B14C"/>
      </a:accent4>
      <a:accent5>
        <a:srgbClr val="F4CE00"/>
      </a:accent5>
      <a:accent6>
        <a:srgbClr val="007381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C0B7135-BC4B-B444-9408-CA66112F7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PLANTILLA_FAS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FUNDACIÓ UAB</Company>
  <LinksUpToDate>false</LinksUpToDate>
  <CharactersWithSpaces>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Salvador Herreros</dc:creator>
  <cp:keywords/>
  <dc:description/>
  <cp:lastModifiedBy>Victoria Salvador Herreros</cp:lastModifiedBy>
  <cp:revision>1</cp:revision>
  <cp:lastPrinted>2023-04-21T09:12:00Z</cp:lastPrinted>
  <dcterms:created xsi:type="dcterms:W3CDTF">2023-10-10T13:33:00Z</dcterms:created>
  <dcterms:modified xsi:type="dcterms:W3CDTF">2023-10-10T13:33:00Z</dcterms:modified>
  <cp:category/>
</cp:coreProperties>
</file>