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63258F" w14:textId="08F164C7" w:rsidR="00651656" w:rsidRPr="00651656" w:rsidRDefault="00651656" w:rsidP="00651656"/>
    <w:p w14:paraId="45F0E17E" w14:textId="77777777" w:rsidR="00651656" w:rsidRPr="00651656" w:rsidRDefault="00651656" w:rsidP="00651656"/>
    <w:p w14:paraId="14A62026" w14:textId="77777777" w:rsidR="00651656" w:rsidRPr="00651656" w:rsidRDefault="00651656" w:rsidP="00651656"/>
    <w:p w14:paraId="67B0EE61" w14:textId="77777777" w:rsidR="00651656" w:rsidRPr="00651656" w:rsidRDefault="00651656" w:rsidP="00651656"/>
    <w:p w14:paraId="21EDD393" w14:textId="77777777" w:rsidR="00651656" w:rsidRPr="00651656" w:rsidRDefault="00651656" w:rsidP="00651656"/>
    <w:p w14:paraId="482295C9" w14:textId="77777777" w:rsidR="00651656" w:rsidRPr="00651656" w:rsidRDefault="00651656" w:rsidP="00651656"/>
    <w:p w14:paraId="2E71B93C" w14:textId="77777777" w:rsidR="00651656" w:rsidRPr="00651656" w:rsidRDefault="00651656" w:rsidP="00651656"/>
    <w:p w14:paraId="248A1321" w14:textId="77777777" w:rsidR="00651656" w:rsidRPr="00651656" w:rsidRDefault="00651656" w:rsidP="00651656"/>
    <w:p w14:paraId="5F949EF3" w14:textId="77777777" w:rsidR="00651656" w:rsidRPr="00651656" w:rsidRDefault="00651656" w:rsidP="00651656"/>
    <w:p w14:paraId="731D0A4A" w14:textId="77777777" w:rsidR="00651656" w:rsidRPr="00651656" w:rsidRDefault="00651656" w:rsidP="00651656"/>
    <w:p w14:paraId="4F100B3D" w14:textId="77777777" w:rsidR="00651656" w:rsidRPr="00651656" w:rsidRDefault="00651656" w:rsidP="00651656"/>
    <w:sectPr w:rsidR="00651656" w:rsidRPr="00651656" w:rsidSect="008B2D6D">
      <w:headerReference w:type="default" r:id="rId8"/>
      <w:footerReference w:type="default" r:id="rId9"/>
      <w:pgSz w:w="11900" w:h="16840"/>
      <w:pgMar w:top="747" w:right="851" w:bottom="709" w:left="851" w:header="56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4BA071" w14:textId="77777777" w:rsidR="00261A80" w:rsidRDefault="00261A80" w:rsidP="0000744F">
      <w:r>
        <w:separator/>
      </w:r>
    </w:p>
    <w:p w14:paraId="5756BE68" w14:textId="77777777" w:rsidR="00261A80" w:rsidRDefault="00261A80"/>
  </w:endnote>
  <w:endnote w:type="continuationSeparator" w:id="0">
    <w:p w14:paraId="0B2933E3" w14:textId="77777777" w:rsidR="00261A80" w:rsidRDefault="00261A80" w:rsidP="0000744F">
      <w:r>
        <w:continuationSeparator/>
      </w:r>
    </w:p>
    <w:p w14:paraId="46B84516" w14:textId="77777777" w:rsidR="00261A80" w:rsidRDefault="00261A8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94" w:type="dxa"/>
      <w:tblInd w:w="-147" w:type="dxa"/>
      <w:tblLook w:val="04A0" w:firstRow="1" w:lastRow="0" w:firstColumn="1" w:lastColumn="0" w:noHBand="0" w:noVBand="1"/>
    </w:tblPr>
    <w:tblGrid>
      <w:gridCol w:w="3562"/>
      <w:gridCol w:w="3416"/>
      <w:gridCol w:w="3416"/>
    </w:tblGrid>
    <w:tr w:rsidR="00CD79DC" w:rsidRPr="006B1DB8" w14:paraId="0DCA5747" w14:textId="77777777" w:rsidTr="001B2299">
      <w:trPr>
        <w:trHeight w:val="420"/>
      </w:trPr>
      <w:tc>
        <w:tcPr>
          <w:tcW w:w="3562" w:type="dxa"/>
          <w:shd w:val="clear" w:color="auto" w:fill="auto"/>
          <w:vAlign w:val="bottom"/>
        </w:tcPr>
        <w:p w14:paraId="6A3EAA18" w14:textId="77777777" w:rsidR="00CD79DC" w:rsidRPr="00C213B2" w:rsidRDefault="00CD79DC" w:rsidP="001B2299">
          <w:pPr>
            <w:pStyle w:val="Senseespaiat"/>
          </w:pPr>
          <w:r>
            <w:rPr>
              <w:noProof/>
              <w:lang w:eastAsia="es-ES"/>
            </w:rPr>
            <w:drawing>
              <wp:inline distT="0" distB="0" distL="0" distR="0" wp14:anchorId="2682F68B" wp14:editId="0938EB5F">
                <wp:extent cx="1836000" cy="197390"/>
                <wp:effectExtent l="0" t="0" r="0" b="0"/>
                <wp:docPr id="640882856" name="Imatge 12" descr="Logotip Universitat Autònoma de Barcelona 20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tge 2" descr="Logotip Universitat Autònoma de Barcelona 20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6000" cy="1973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16" w:type="dxa"/>
          <w:shd w:val="clear" w:color="auto" w:fill="auto"/>
          <w:vAlign w:val="bottom"/>
        </w:tcPr>
        <w:p w14:paraId="01104C77" w14:textId="77777777" w:rsidR="00CD79DC" w:rsidRPr="00805451" w:rsidRDefault="00CD79DC" w:rsidP="001B2299">
          <w:pPr>
            <w:pStyle w:val="Senseespaiat"/>
            <w:jc w:val="right"/>
            <w:rPr>
              <w:b/>
              <w:bCs/>
            </w:rPr>
          </w:pPr>
        </w:p>
      </w:tc>
      <w:tc>
        <w:tcPr>
          <w:tcW w:w="3416" w:type="dxa"/>
          <w:shd w:val="clear" w:color="auto" w:fill="auto"/>
          <w:vAlign w:val="bottom"/>
        </w:tcPr>
        <w:p w14:paraId="69521A5D" w14:textId="77777777" w:rsidR="00CD79DC" w:rsidRPr="00805451" w:rsidRDefault="00CD79DC" w:rsidP="001B2299">
          <w:pPr>
            <w:pStyle w:val="Senseespaiat"/>
            <w:jc w:val="right"/>
            <w:rPr>
              <w:b/>
              <w:bCs/>
              <w:lang w:val="ca-ES"/>
            </w:rPr>
          </w:pPr>
          <w:r w:rsidRPr="00805451">
            <w:rPr>
              <w:bCs/>
              <w:sz w:val="18"/>
              <w:szCs w:val="18"/>
            </w:rPr>
            <w:fldChar w:fldCharType="begin"/>
          </w:r>
          <w:r w:rsidRPr="00805451">
            <w:rPr>
              <w:bCs/>
              <w:sz w:val="18"/>
              <w:szCs w:val="18"/>
            </w:rPr>
            <w:instrText>PAGE   \* MERGEFORMAT</w:instrText>
          </w:r>
          <w:r w:rsidRPr="00805451">
            <w:rPr>
              <w:bCs/>
              <w:sz w:val="18"/>
              <w:szCs w:val="18"/>
            </w:rPr>
            <w:fldChar w:fldCharType="separate"/>
          </w:r>
          <w:r>
            <w:rPr>
              <w:bCs/>
              <w:sz w:val="18"/>
              <w:szCs w:val="18"/>
            </w:rPr>
            <w:t>1</w:t>
          </w:r>
          <w:r w:rsidRPr="00805451">
            <w:rPr>
              <w:bCs/>
              <w:sz w:val="18"/>
              <w:szCs w:val="18"/>
            </w:rPr>
            <w:fldChar w:fldCharType="end"/>
          </w:r>
        </w:p>
      </w:tc>
    </w:tr>
  </w:tbl>
  <w:p w14:paraId="1EC744AD" w14:textId="77777777" w:rsidR="00317EDF" w:rsidRDefault="00317EDF" w:rsidP="00B2306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AA503A" w14:textId="77777777" w:rsidR="00261A80" w:rsidRDefault="00261A80" w:rsidP="0000744F">
      <w:r>
        <w:separator/>
      </w:r>
    </w:p>
    <w:p w14:paraId="0ED49D89" w14:textId="77777777" w:rsidR="00261A80" w:rsidRDefault="00261A80"/>
  </w:footnote>
  <w:footnote w:type="continuationSeparator" w:id="0">
    <w:p w14:paraId="2597ACFE" w14:textId="77777777" w:rsidR="00261A80" w:rsidRDefault="00261A80" w:rsidP="0000744F">
      <w:r>
        <w:continuationSeparator/>
      </w:r>
    </w:p>
    <w:p w14:paraId="46D4413F" w14:textId="77777777" w:rsidR="00261A80" w:rsidRDefault="00261A8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ulaambquadrcula"/>
      <w:tblW w:w="10348" w:type="dxa"/>
      <w:tblInd w:w="-142" w:type="dxa"/>
      <w:tblBorders>
        <w:bottom w:val="none" w:sz="0" w:space="0" w:color="auto"/>
        <w:insideH w:val="none" w:sz="0" w:space="0" w:color="auto"/>
      </w:tblBorders>
      <w:tblLook w:val="04A0" w:firstRow="1" w:lastRow="0" w:firstColumn="1" w:lastColumn="0" w:noHBand="0" w:noVBand="1"/>
    </w:tblPr>
    <w:tblGrid>
      <w:gridCol w:w="3758"/>
      <w:gridCol w:w="6590"/>
    </w:tblGrid>
    <w:tr w:rsidR="00CD79DC" w14:paraId="13F18678" w14:textId="77777777" w:rsidTr="00357A0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77"/>
      </w:trPr>
      <w:tc>
        <w:tcPr>
          <w:tcW w:w="2767" w:type="dxa"/>
          <w:tcBorders>
            <w:bottom w:val="none" w:sz="0" w:space="0" w:color="auto"/>
          </w:tcBorders>
        </w:tcPr>
        <w:p w14:paraId="4A0F7075" w14:textId="77777777" w:rsidR="00CD79DC" w:rsidRPr="00C830B4" w:rsidRDefault="00CD79DC" w:rsidP="005C45DF">
          <w:pPr>
            <w:pStyle w:val="Senseespaiat"/>
            <w:jc w:val="left"/>
            <w:rPr>
              <w:b/>
            </w:rPr>
          </w:pPr>
          <w:r w:rsidRPr="0053350F">
            <w:rPr>
              <w:noProof/>
            </w:rPr>
            <w:drawing>
              <wp:inline distT="0" distB="0" distL="0" distR="0" wp14:anchorId="33C07798" wp14:editId="79B8DF6D">
                <wp:extent cx="2196000" cy="287163"/>
                <wp:effectExtent l="0" t="0" r="0" b="0"/>
                <wp:docPr id="4" name="Imatge 1" descr="Logotip Fundació Autònoma Solidaria UA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tge 1" descr="Logotip Fundació Autònoma Solidaria UAB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78" t="25850" r="7378" b="25850"/>
                        <a:stretch/>
                      </pic:blipFill>
                      <pic:spPr bwMode="auto">
                        <a:xfrm>
                          <a:off x="0" y="0"/>
                          <a:ext cx="2196000" cy="2871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3" w:type="dxa"/>
          <w:tcBorders>
            <w:bottom w:val="none" w:sz="0" w:space="0" w:color="auto"/>
          </w:tcBorders>
        </w:tcPr>
        <w:p w14:paraId="4D5A1557" w14:textId="77777777" w:rsidR="00CD79DC" w:rsidRPr="00C830B4" w:rsidRDefault="00CD79DC" w:rsidP="008559B1">
          <w:pPr>
            <w:pStyle w:val="Ttol1"/>
            <w:spacing w:before="0" w:after="0"/>
            <w:rPr>
              <w:b w:val="0"/>
            </w:rPr>
          </w:pPr>
        </w:p>
      </w:tc>
    </w:tr>
  </w:tbl>
  <w:p w14:paraId="3FAB335E" w14:textId="5375C345" w:rsidR="00B7288F" w:rsidRPr="00B7288F" w:rsidRDefault="00B7288F" w:rsidP="00334864">
    <w:pPr>
      <w:pStyle w:val="Senseespaia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B0A7B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04BD6C16"/>
    <w:multiLevelType w:val="multilevel"/>
    <w:tmpl w:val="0C0A001D"/>
    <w:numStyleLink w:val="FUAB"/>
  </w:abstractNum>
  <w:abstractNum w:abstractNumId="2" w15:restartNumberingAfterBreak="0">
    <w:nsid w:val="1054094E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color w:val="737B4C" w:themeColor="background2"/>
        <w:sz w:val="24"/>
      </w:rPr>
    </w:lvl>
  </w:abstractNum>
  <w:abstractNum w:abstractNumId="3" w15:restartNumberingAfterBreak="0">
    <w:nsid w:val="121143BD"/>
    <w:multiLevelType w:val="multilevel"/>
    <w:tmpl w:val="0C0A001D"/>
    <w:numStyleLink w:val="FUAB"/>
  </w:abstractNum>
  <w:abstractNum w:abstractNumId="4" w15:restartNumberingAfterBreak="0">
    <w:nsid w:val="1ECF2D0D"/>
    <w:multiLevelType w:val="hybridMultilevel"/>
    <w:tmpl w:val="EE0AA4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04319"/>
    <w:multiLevelType w:val="multilevel"/>
    <w:tmpl w:val="0C0A001D"/>
    <w:styleLink w:val="FUAB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737B4C" w:themeColor="background2"/>
        <w:sz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9393418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5245701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56FE182C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8706697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71BA34F6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73216B3"/>
    <w:multiLevelType w:val="multilevel"/>
    <w:tmpl w:val="04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7DBC59FB"/>
    <w:multiLevelType w:val="multilevel"/>
    <w:tmpl w:val="0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78488916">
    <w:abstractNumId w:val="9"/>
  </w:num>
  <w:num w:numId="2" w16cid:durableId="1420639777">
    <w:abstractNumId w:val="8"/>
  </w:num>
  <w:num w:numId="3" w16cid:durableId="949975680">
    <w:abstractNumId w:val="6"/>
  </w:num>
  <w:num w:numId="4" w16cid:durableId="884561317">
    <w:abstractNumId w:val="0"/>
  </w:num>
  <w:num w:numId="5" w16cid:durableId="1036584616">
    <w:abstractNumId w:val="11"/>
  </w:num>
  <w:num w:numId="6" w16cid:durableId="1626736481">
    <w:abstractNumId w:val="7"/>
  </w:num>
  <w:num w:numId="7" w16cid:durableId="866868946">
    <w:abstractNumId w:val="12"/>
  </w:num>
  <w:num w:numId="8" w16cid:durableId="2003043810">
    <w:abstractNumId w:val="5"/>
  </w:num>
  <w:num w:numId="9" w16cid:durableId="415901998">
    <w:abstractNumId w:val="3"/>
  </w:num>
  <w:num w:numId="10" w16cid:durableId="1666006586">
    <w:abstractNumId w:val="1"/>
  </w:num>
  <w:num w:numId="11" w16cid:durableId="2094819450">
    <w:abstractNumId w:val="2"/>
  </w:num>
  <w:num w:numId="12" w16cid:durableId="1287541588">
    <w:abstractNumId w:val="10"/>
  </w:num>
  <w:num w:numId="13" w16cid:durableId="5860383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59F"/>
    <w:rsid w:val="0000744F"/>
    <w:rsid w:val="00021F7C"/>
    <w:rsid w:val="00025C83"/>
    <w:rsid w:val="00034530"/>
    <w:rsid w:val="00047AD1"/>
    <w:rsid w:val="00074069"/>
    <w:rsid w:val="000A57A8"/>
    <w:rsid w:val="000C07B3"/>
    <w:rsid w:val="00115F5A"/>
    <w:rsid w:val="00145F2E"/>
    <w:rsid w:val="00146D14"/>
    <w:rsid w:val="001A1305"/>
    <w:rsid w:val="001A45FC"/>
    <w:rsid w:val="001B2299"/>
    <w:rsid w:val="001C7B18"/>
    <w:rsid w:val="00221C9B"/>
    <w:rsid w:val="00227985"/>
    <w:rsid w:val="0024238C"/>
    <w:rsid w:val="00261A80"/>
    <w:rsid w:val="00270BA9"/>
    <w:rsid w:val="002771D1"/>
    <w:rsid w:val="002808EF"/>
    <w:rsid w:val="002821A8"/>
    <w:rsid w:val="002B0F33"/>
    <w:rsid w:val="002B3B32"/>
    <w:rsid w:val="002F79E8"/>
    <w:rsid w:val="0031257A"/>
    <w:rsid w:val="00317EDF"/>
    <w:rsid w:val="003331BC"/>
    <w:rsid w:val="00334864"/>
    <w:rsid w:val="00334A40"/>
    <w:rsid w:val="00353497"/>
    <w:rsid w:val="00357A02"/>
    <w:rsid w:val="0036659F"/>
    <w:rsid w:val="00386513"/>
    <w:rsid w:val="00391C39"/>
    <w:rsid w:val="003B01FF"/>
    <w:rsid w:val="003D1C66"/>
    <w:rsid w:val="004018DB"/>
    <w:rsid w:val="004216C3"/>
    <w:rsid w:val="00457FC2"/>
    <w:rsid w:val="00475FCD"/>
    <w:rsid w:val="004A2C59"/>
    <w:rsid w:val="004C22A1"/>
    <w:rsid w:val="004C7456"/>
    <w:rsid w:val="00537F84"/>
    <w:rsid w:val="00540A43"/>
    <w:rsid w:val="005567B0"/>
    <w:rsid w:val="005636B7"/>
    <w:rsid w:val="005A2F55"/>
    <w:rsid w:val="005A35E6"/>
    <w:rsid w:val="005A40C4"/>
    <w:rsid w:val="005B2D35"/>
    <w:rsid w:val="005C40D1"/>
    <w:rsid w:val="005C45DF"/>
    <w:rsid w:val="005D3B37"/>
    <w:rsid w:val="005D7A04"/>
    <w:rsid w:val="005E1E35"/>
    <w:rsid w:val="005F49FC"/>
    <w:rsid w:val="00651656"/>
    <w:rsid w:val="00653124"/>
    <w:rsid w:val="0065396F"/>
    <w:rsid w:val="00656ED9"/>
    <w:rsid w:val="00676319"/>
    <w:rsid w:val="0067680A"/>
    <w:rsid w:val="006B1DB8"/>
    <w:rsid w:val="006B3320"/>
    <w:rsid w:val="006D46D1"/>
    <w:rsid w:val="00700BB4"/>
    <w:rsid w:val="00704226"/>
    <w:rsid w:val="0073505F"/>
    <w:rsid w:val="007411CD"/>
    <w:rsid w:val="00755610"/>
    <w:rsid w:val="007B4E25"/>
    <w:rsid w:val="007C3D0A"/>
    <w:rsid w:val="007D4828"/>
    <w:rsid w:val="007D53F7"/>
    <w:rsid w:val="007E5A0B"/>
    <w:rsid w:val="007F7CDD"/>
    <w:rsid w:val="00805451"/>
    <w:rsid w:val="00852F85"/>
    <w:rsid w:val="008559B1"/>
    <w:rsid w:val="008807D6"/>
    <w:rsid w:val="008B2D6D"/>
    <w:rsid w:val="008D5C10"/>
    <w:rsid w:val="008F16E6"/>
    <w:rsid w:val="00910157"/>
    <w:rsid w:val="00911392"/>
    <w:rsid w:val="009275FB"/>
    <w:rsid w:val="00953EC4"/>
    <w:rsid w:val="00A11B6B"/>
    <w:rsid w:val="00A24400"/>
    <w:rsid w:val="00A33818"/>
    <w:rsid w:val="00A43ABE"/>
    <w:rsid w:val="00AA1C1D"/>
    <w:rsid w:val="00AB76C4"/>
    <w:rsid w:val="00AE0A28"/>
    <w:rsid w:val="00AE1949"/>
    <w:rsid w:val="00B005CB"/>
    <w:rsid w:val="00B04E22"/>
    <w:rsid w:val="00B13DD6"/>
    <w:rsid w:val="00B2306C"/>
    <w:rsid w:val="00B43965"/>
    <w:rsid w:val="00B44BC0"/>
    <w:rsid w:val="00B7288F"/>
    <w:rsid w:val="00BB7C61"/>
    <w:rsid w:val="00BE3D94"/>
    <w:rsid w:val="00C14014"/>
    <w:rsid w:val="00C213B2"/>
    <w:rsid w:val="00C21401"/>
    <w:rsid w:val="00C30BF5"/>
    <w:rsid w:val="00C370F3"/>
    <w:rsid w:val="00C43CC6"/>
    <w:rsid w:val="00C506C2"/>
    <w:rsid w:val="00C830B4"/>
    <w:rsid w:val="00CD75DD"/>
    <w:rsid w:val="00CD79DC"/>
    <w:rsid w:val="00D16CBD"/>
    <w:rsid w:val="00D3531E"/>
    <w:rsid w:val="00D4382A"/>
    <w:rsid w:val="00DD0EF6"/>
    <w:rsid w:val="00E01B37"/>
    <w:rsid w:val="00E04046"/>
    <w:rsid w:val="00E347EC"/>
    <w:rsid w:val="00E43868"/>
    <w:rsid w:val="00E52A3F"/>
    <w:rsid w:val="00E57B65"/>
    <w:rsid w:val="00E70404"/>
    <w:rsid w:val="00E848D5"/>
    <w:rsid w:val="00EA57D0"/>
    <w:rsid w:val="00EC01E0"/>
    <w:rsid w:val="00ED7CC5"/>
    <w:rsid w:val="00F136F8"/>
    <w:rsid w:val="00F23EAE"/>
    <w:rsid w:val="00F32F93"/>
    <w:rsid w:val="00F506B8"/>
    <w:rsid w:val="00F86576"/>
    <w:rsid w:val="00FF4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5BC69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EastAsia" w:hAnsi="Arial" w:cs="Arial"/>
        <w:lang w:val="es-E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3965"/>
    <w:pPr>
      <w:spacing w:before="240"/>
    </w:pPr>
    <w:rPr>
      <w:sz w:val="24"/>
      <w:lang w:val="ca-ES"/>
    </w:rPr>
  </w:style>
  <w:style w:type="paragraph" w:styleId="Ttol1">
    <w:name w:val="heading 1"/>
    <w:basedOn w:val="Normal"/>
    <w:next w:val="Normal"/>
    <w:link w:val="Ttol1Car"/>
    <w:uiPriority w:val="9"/>
    <w:qFormat/>
    <w:rsid w:val="002B3B32"/>
    <w:pPr>
      <w:keepNext/>
      <w:keepLines/>
      <w:spacing w:after="240"/>
      <w:outlineLvl w:val="0"/>
    </w:pPr>
    <w:rPr>
      <w:rFonts w:eastAsiaTheme="majorEastAsia" w:cstheme="majorBidi"/>
      <w:b/>
      <w:color w:val="737B4C" w:themeColor="background2"/>
      <w:sz w:val="36"/>
      <w:szCs w:val="32"/>
    </w:rPr>
  </w:style>
  <w:style w:type="paragraph" w:styleId="Ttol2">
    <w:name w:val="heading 2"/>
    <w:basedOn w:val="Ttol1"/>
    <w:next w:val="Normal"/>
    <w:link w:val="Ttol2Car"/>
    <w:uiPriority w:val="9"/>
    <w:unhideWhenUsed/>
    <w:qFormat/>
    <w:rsid w:val="002B3B32"/>
    <w:pPr>
      <w:outlineLvl w:val="1"/>
    </w:pPr>
    <w:rPr>
      <w:sz w:val="32"/>
      <w:szCs w:val="26"/>
    </w:rPr>
  </w:style>
  <w:style w:type="paragraph" w:styleId="Ttol3">
    <w:name w:val="heading 3"/>
    <w:basedOn w:val="Ttol1"/>
    <w:next w:val="Normal"/>
    <w:link w:val="Ttol3Car"/>
    <w:uiPriority w:val="9"/>
    <w:unhideWhenUsed/>
    <w:qFormat/>
    <w:rsid w:val="000A57A8"/>
    <w:pPr>
      <w:outlineLvl w:val="2"/>
    </w:pPr>
    <w:rPr>
      <w:i/>
      <w:sz w:val="28"/>
      <w:szCs w:val="24"/>
    </w:rPr>
  </w:style>
  <w:style w:type="paragraph" w:styleId="Ttol4">
    <w:name w:val="heading 4"/>
    <w:basedOn w:val="Ttol1"/>
    <w:next w:val="Normal"/>
    <w:link w:val="Ttol4Car"/>
    <w:uiPriority w:val="9"/>
    <w:unhideWhenUsed/>
    <w:qFormat/>
    <w:rsid w:val="00ED7CC5"/>
    <w:pPr>
      <w:outlineLvl w:val="3"/>
    </w:pPr>
    <w:rPr>
      <w:i/>
      <w:iCs/>
      <w:color w:val="auto"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0744F"/>
  </w:style>
  <w:style w:type="paragraph" w:styleId="Peu">
    <w:name w:val="footer"/>
    <w:basedOn w:val="Normal"/>
    <w:link w:val="PeuCar"/>
    <w:uiPriority w:val="99"/>
    <w:unhideWhenUsed/>
    <w:rsid w:val="0000744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0744F"/>
  </w:style>
  <w:style w:type="table" w:styleId="Taulaambquadrcula">
    <w:name w:val="Table Grid"/>
    <w:basedOn w:val="Taulanormal"/>
    <w:uiPriority w:val="39"/>
    <w:rsid w:val="005636B7"/>
    <w:pPr>
      <w:jc w:val="center"/>
    </w:pPr>
    <w:rPr>
      <w:sz w:val="24"/>
    </w:rPr>
    <w:tblPr>
      <w:tblCellSpacing w:w="28" w:type="dxa"/>
      <w:tblBorders>
        <w:bottom w:val="single" w:sz="18" w:space="0" w:color="737B4C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character" w:customStyle="1" w:styleId="Ttol1Car">
    <w:name w:val="Títol 1 Car"/>
    <w:basedOn w:val="Lletraperdefectedelpargraf"/>
    <w:link w:val="Ttol1"/>
    <w:uiPriority w:val="9"/>
    <w:rsid w:val="002B3B32"/>
    <w:rPr>
      <w:rFonts w:eastAsiaTheme="majorEastAsia" w:cstheme="majorBidi"/>
      <w:b/>
      <w:color w:val="737B4C" w:themeColor="background2"/>
      <w:sz w:val="36"/>
      <w:szCs w:val="32"/>
      <w:lang w:val="ca-ES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B3B32"/>
    <w:pPr>
      <w:pBdr>
        <w:top w:val="single" w:sz="4" w:space="10" w:color="737B4C" w:themeColor="background2"/>
        <w:bottom w:val="single" w:sz="4" w:space="10" w:color="737B4C" w:themeColor="background2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B3B32"/>
    <w:rPr>
      <w:i/>
      <w:iCs/>
      <w:color w:val="000000" w:themeColor="text1"/>
      <w:sz w:val="24"/>
      <w:lang w:val="ca-ES"/>
    </w:rPr>
  </w:style>
  <w:style w:type="character" w:styleId="mfasiintens">
    <w:name w:val="Intense Emphasis"/>
    <w:basedOn w:val="Lletraperdefectedelpargraf"/>
    <w:uiPriority w:val="21"/>
    <w:qFormat/>
    <w:rsid w:val="002B3B32"/>
    <w:rPr>
      <w:rFonts w:ascii="Arial" w:hAnsi="Arial"/>
      <w:i/>
      <w:iCs/>
      <w:color w:val="737B4C" w:themeColor="background2"/>
      <w:sz w:val="20"/>
    </w:rPr>
  </w:style>
  <w:style w:type="character" w:styleId="Etiqueta">
    <w:name w:val="Hashtag"/>
    <w:basedOn w:val="Lletraperdefectedelpargraf"/>
    <w:uiPriority w:val="99"/>
    <w:unhideWhenUsed/>
    <w:rsid w:val="00C43CC6"/>
    <w:rPr>
      <w:color w:val="A25127"/>
      <w:shd w:val="clear" w:color="auto" w:fill="E1DFDD"/>
    </w:rPr>
  </w:style>
  <w:style w:type="character" w:customStyle="1" w:styleId="Ttol2Car">
    <w:name w:val="Títol 2 Car"/>
    <w:basedOn w:val="Lletraperdefectedelpargraf"/>
    <w:link w:val="Ttol2"/>
    <w:uiPriority w:val="9"/>
    <w:rsid w:val="002B3B32"/>
    <w:rPr>
      <w:rFonts w:eastAsiaTheme="majorEastAsia" w:cstheme="majorBidi"/>
      <w:b/>
      <w:color w:val="737B4C" w:themeColor="background2"/>
      <w:sz w:val="32"/>
      <w:szCs w:val="26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2B3B32"/>
    <w:rPr>
      <w:rFonts w:ascii="Arial" w:hAnsi="Arial"/>
      <w:b/>
      <w:bCs/>
      <w:smallCaps/>
      <w:color w:val="737B4C" w:themeColor="background2"/>
      <w:spacing w:val="5"/>
      <w:sz w:val="20"/>
    </w:rPr>
  </w:style>
  <w:style w:type="paragraph" w:styleId="Senseespaiat">
    <w:name w:val="No Spacing"/>
    <w:uiPriority w:val="1"/>
    <w:qFormat/>
    <w:rsid w:val="00B13DD6"/>
    <w:rPr>
      <w:sz w:val="24"/>
    </w:rPr>
  </w:style>
  <w:style w:type="paragraph" w:styleId="Subttol">
    <w:name w:val="Subtitle"/>
    <w:basedOn w:val="Normal"/>
    <w:next w:val="Normal"/>
    <w:link w:val="SubttolCar"/>
    <w:uiPriority w:val="11"/>
    <w:qFormat/>
    <w:rsid w:val="00C14014"/>
    <w:pPr>
      <w:numPr>
        <w:ilvl w:val="1"/>
      </w:numPr>
      <w:spacing w:after="160"/>
    </w:pPr>
    <w:rPr>
      <w:rFonts w:cstheme="minorBidi"/>
      <w:color w:val="5A5A5A" w:themeColor="text1" w:themeTint="A5"/>
      <w:spacing w:val="15"/>
      <w:sz w:val="22"/>
      <w:szCs w:val="22"/>
    </w:rPr>
  </w:style>
  <w:style w:type="character" w:customStyle="1" w:styleId="SubttolCar">
    <w:name w:val="Subtítol Car"/>
    <w:basedOn w:val="Lletraperdefectedelpargraf"/>
    <w:link w:val="Subttol"/>
    <w:uiPriority w:val="11"/>
    <w:rsid w:val="00C14014"/>
    <w:rPr>
      <w:rFonts w:cstheme="minorBidi"/>
      <w:color w:val="5A5A5A" w:themeColor="text1" w:themeTint="A5"/>
      <w:spacing w:val="15"/>
      <w:sz w:val="22"/>
      <w:szCs w:val="22"/>
      <w:lang w:val="ca-ES"/>
    </w:rPr>
  </w:style>
  <w:style w:type="character" w:styleId="mfasisubtil">
    <w:name w:val="Subtle Emphasis"/>
    <w:basedOn w:val="Lletraperdefectedelpargraf"/>
    <w:uiPriority w:val="19"/>
    <w:qFormat/>
    <w:rsid w:val="00C14014"/>
    <w:rPr>
      <w:rFonts w:ascii="Arial" w:hAnsi="Arial"/>
      <w:i/>
      <w:iCs/>
      <w:color w:val="404040" w:themeColor="text1" w:themeTint="BF"/>
      <w:sz w:val="20"/>
    </w:rPr>
  </w:style>
  <w:style w:type="paragraph" w:styleId="Ttol">
    <w:name w:val="Title"/>
    <w:basedOn w:val="Normal"/>
    <w:next w:val="Normal"/>
    <w:link w:val="TtolCar"/>
    <w:uiPriority w:val="10"/>
    <w:qFormat/>
    <w:rsid w:val="002B3B32"/>
    <w:pPr>
      <w:spacing w:after="240"/>
      <w:contextualSpacing/>
    </w:pPr>
    <w:rPr>
      <w:rFonts w:eastAsiaTheme="majorEastAsia" w:cs="Times New Roman (Títulos en alf"/>
      <w:b/>
      <w:color w:val="737B4C" w:themeColor="background2"/>
      <w:spacing w:val="-10"/>
      <w:kern w:val="28"/>
      <w:sz w:val="44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B3B32"/>
    <w:rPr>
      <w:rFonts w:eastAsiaTheme="majorEastAsia" w:cs="Times New Roman (Títulos en alf"/>
      <w:b/>
      <w:color w:val="737B4C" w:themeColor="background2"/>
      <w:spacing w:val="-10"/>
      <w:kern w:val="28"/>
      <w:sz w:val="44"/>
      <w:szCs w:val="56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rsid w:val="000A57A8"/>
    <w:rPr>
      <w:rFonts w:eastAsiaTheme="majorEastAsia" w:cstheme="majorBidi"/>
      <w:b/>
      <w:i/>
      <w:color w:val="737B4C" w:themeColor="background2"/>
      <w:sz w:val="28"/>
      <w:szCs w:val="24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rsid w:val="00ED7CC5"/>
    <w:rPr>
      <w:rFonts w:eastAsiaTheme="majorEastAsia" w:cstheme="majorBidi"/>
      <w:b/>
      <w:i/>
      <w:iCs/>
      <w:sz w:val="24"/>
      <w:szCs w:val="32"/>
      <w:lang w:val="ca-ES"/>
    </w:rPr>
  </w:style>
  <w:style w:type="table" w:styleId="Quadrculadelataulaclara">
    <w:name w:val="Grid Table Light"/>
    <w:basedOn w:val="Taulanormal"/>
    <w:uiPriority w:val="40"/>
    <w:rsid w:val="005636B7"/>
    <w:tblPr>
      <w:tblBorders>
        <w:top w:val="single" w:sz="18" w:space="0" w:color="737B4C" w:themeColor="background2"/>
        <w:bottom w:val="single" w:sz="18" w:space="0" w:color="737B4C" w:themeColor="background2"/>
        <w:insideH w:val="single" w:sz="8" w:space="0" w:color="auto"/>
      </w:tblBorders>
    </w:tblPr>
    <w:trPr>
      <w:tblHeader/>
    </w:t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E52A3F"/>
    <w:pPr>
      <w:spacing w:before="0"/>
    </w:pPr>
    <w:rPr>
      <w:sz w:val="20"/>
    </w:rPr>
  </w:style>
  <w:style w:type="table" w:styleId="Taulasenzilla1">
    <w:name w:val="Plain Table 1"/>
    <w:basedOn w:val="Taulanormal"/>
    <w:uiPriority w:val="41"/>
    <w:rsid w:val="00F23EA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senzilla4">
    <w:name w:val="Plain Table 4"/>
    <w:basedOn w:val="Taulanormal"/>
    <w:uiPriority w:val="44"/>
    <w:rsid w:val="007D4828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ulaambquadrcula1clara-mfasi1">
    <w:name w:val="Grid Table 1 Light Accent 1"/>
    <w:basedOn w:val="Taulanormal"/>
    <w:uiPriority w:val="46"/>
    <w:rsid w:val="007D4828"/>
    <w:tblPr>
      <w:tblStyleRowBandSize w:val="1"/>
      <w:tblStyleColBandSize w:val="1"/>
      <w:tblBorders>
        <w:top w:val="single" w:sz="4" w:space="0" w:color="E0D9C2" w:themeColor="accent1" w:themeTint="66"/>
        <w:left w:val="single" w:sz="4" w:space="0" w:color="E0D9C2" w:themeColor="accent1" w:themeTint="66"/>
        <w:bottom w:val="single" w:sz="4" w:space="0" w:color="E0D9C2" w:themeColor="accent1" w:themeTint="66"/>
        <w:right w:val="single" w:sz="4" w:space="0" w:color="E0D9C2" w:themeColor="accent1" w:themeTint="66"/>
        <w:insideH w:val="single" w:sz="4" w:space="0" w:color="E0D9C2" w:themeColor="accent1" w:themeTint="66"/>
        <w:insideV w:val="single" w:sz="4" w:space="0" w:color="E0D9C2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D1C7A4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1C7A4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senzilla5">
    <w:name w:val="Plain Table 5"/>
    <w:basedOn w:val="Taulanormal"/>
    <w:uiPriority w:val="45"/>
    <w:rsid w:val="00BB7C6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toldelIDC">
    <w:name w:val="TOC Heading"/>
    <w:basedOn w:val="Ttol1"/>
    <w:next w:val="Normal"/>
    <w:uiPriority w:val="39"/>
    <w:unhideWhenUsed/>
    <w:qFormat/>
    <w:rsid w:val="005D3B37"/>
    <w:pPr>
      <w:spacing w:before="480" w:after="0" w:line="276" w:lineRule="auto"/>
      <w:outlineLvl w:val="9"/>
    </w:pPr>
    <w:rPr>
      <w:bCs/>
      <w:sz w:val="28"/>
      <w:szCs w:val="28"/>
      <w:lang w:val="es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C14014"/>
    <w:pPr>
      <w:spacing w:before="120"/>
    </w:pPr>
    <w:rPr>
      <w:rFonts w:cstheme="minorHAnsi"/>
      <w:b/>
      <w:bCs/>
      <w:i/>
      <w:iCs/>
      <w:szCs w:val="24"/>
    </w:rPr>
  </w:style>
  <w:style w:type="paragraph" w:styleId="IDC2">
    <w:name w:val="toc 2"/>
    <w:basedOn w:val="Normal"/>
    <w:next w:val="Normal"/>
    <w:autoRedefine/>
    <w:uiPriority w:val="39"/>
    <w:unhideWhenUsed/>
    <w:rsid w:val="007D53F7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IDC3">
    <w:name w:val="toc 3"/>
    <w:basedOn w:val="Normal"/>
    <w:next w:val="Normal"/>
    <w:autoRedefine/>
    <w:uiPriority w:val="39"/>
    <w:unhideWhenUsed/>
    <w:rsid w:val="007D53F7"/>
    <w:pPr>
      <w:spacing w:before="0"/>
      <w:ind w:left="480"/>
    </w:pPr>
    <w:rPr>
      <w:rFonts w:asciiTheme="minorHAnsi" w:hAnsiTheme="minorHAnsi" w:cstheme="minorHAnsi"/>
      <w:sz w:val="20"/>
    </w:rPr>
  </w:style>
  <w:style w:type="paragraph" w:styleId="IDC4">
    <w:name w:val="toc 4"/>
    <w:basedOn w:val="Normal"/>
    <w:next w:val="Normal"/>
    <w:autoRedefine/>
    <w:uiPriority w:val="39"/>
    <w:semiHidden/>
    <w:unhideWhenUsed/>
    <w:rsid w:val="007D53F7"/>
    <w:pPr>
      <w:spacing w:before="0"/>
      <w:ind w:left="720"/>
    </w:pPr>
    <w:rPr>
      <w:rFonts w:asciiTheme="minorHAnsi" w:hAnsiTheme="minorHAnsi" w:cstheme="minorHAnsi"/>
      <w:sz w:val="20"/>
    </w:rPr>
  </w:style>
  <w:style w:type="paragraph" w:styleId="IDC5">
    <w:name w:val="toc 5"/>
    <w:basedOn w:val="Normal"/>
    <w:next w:val="Normal"/>
    <w:autoRedefine/>
    <w:uiPriority w:val="39"/>
    <w:semiHidden/>
    <w:unhideWhenUsed/>
    <w:rsid w:val="007D53F7"/>
    <w:pPr>
      <w:spacing w:before="0"/>
      <w:ind w:left="960"/>
    </w:pPr>
    <w:rPr>
      <w:rFonts w:asciiTheme="minorHAnsi" w:hAnsiTheme="minorHAnsi" w:cstheme="minorHAnsi"/>
      <w:sz w:val="20"/>
    </w:rPr>
  </w:style>
  <w:style w:type="paragraph" w:styleId="IDC6">
    <w:name w:val="toc 6"/>
    <w:basedOn w:val="Normal"/>
    <w:next w:val="Normal"/>
    <w:autoRedefine/>
    <w:uiPriority w:val="39"/>
    <w:semiHidden/>
    <w:unhideWhenUsed/>
    <w:rsid w:val="007D53F7"/>
    <w:pPr>
      <w:spacing w:before="0"/>
      <w:ind w:left="1200"/>
    </w:pPr>
    <w:rPr>
      <w:rFonts w:asciiTheme="minorHAnsi" w:hAnsiTheme="minorHAnsi" w:cstheme="minorHAnsi"/>
      <w:sz w:val="20"/>
    </w:rPr>
  </w:style>
  <w:style w:type="paragraph" w:styleId="IDC7">
    <w:name w:val="toc 7"/>
    <w:basedOn w:val="Normal"/>
    <w:next w:val="Normal"/>
    <w:autoRedefine/>
    <w:uiPriority w:val="39"/>
    <w:semiHidden/>
    <w:unhideWhenUsed/>
    <w:rsid w:val="007D53F7"/>
    <w:pPr>
      <w:spacing w:before="0"/>
      <w:ind w:left="1440"/>
    </w:pPr>
    <w:rPr>
      <w:rFonts w:asciiTheme="minorHAnsi" w:hAnsiTheme="minorHAnsi" w:cstheme="minorHAnsi"/>
      <w:sz w:val="20"/>
    </w:rPr>
  </w:style>
  <w:style w:type="paragraph" w:styleId="IDC8">
    <w:name w:val="toc 8"/>
    <w:basedOn w:val="Normal"/>
    <w:next w:val="Normal"/>
    <w:autoRedefine/>
    <w:uiPriority w:val="39"/>
    <w:semiHidden/>
    <w:unhideWhenUsed/>
    <w:rsid w:val="007D53F7"/>
    <w:pPr>
      <w:spacing w:before="0"/>
      <w:ind w:left="1680"/>
    </w:pPr>
    <w:rPr>
      <w:rFonts w:asciiTheme="minorHAnsi" w:hAnsiTheme="minorHAnsi" w:cstheme="minorHAnsi"/>
      <w:sz w:val="20"/>
    </w:rPr>
  </w:style>
  <w:style w:type="paragraph" w:styleId="IDC9">
    <w:name w:val="toc 9"/>
    <w:basedOn w:val="Normal"/>
    <w:next w:val="Normal"/>
    <w:autoRedefine/>
    <w:uiPriority w:val="39"/>
    <w:semiHidden/>
    <w:unhideWhenUsed/>
    <w:rsid w:val="007D53F7"/>
    <w:pPr>
      <w:spacing w:before="0"/>
      <w:ind w:left="1920"/>
    </w:pPr>
    <w:rPr>
      <w:rFonts w:asciiTheme="minorHAnsi" w:hAnsiTheme="minorHAnsi" w:cstheme="minorHAnsi"/>
      <w:sz w:val="20"/>
    </w:rPr>
  </w:style>
  <w:style w:type="character" w:styleId="Enlla">
    <w:name w:val="Hyperlink"/>
    <w:basedOn w:val="Lletraperdefectedelpargraf"/>
    <w:uiPriority w:val="99"/>
    <w:unhideWhenUsed/>
    <w:rsid w:val="00540A43"/>
    <w:rPr>
      <w:color w:val="0563C1" w:themeColor="hyperlink"/>
      <w:u w:val="single"/>
    </w:rPr>
  </w:style>
  <w:style w:type="character" w:styleId="mfasi">
    <w:name w:val="Emphasis"/>
    <w:basedOn w:val="Lletraperdefectedelpargraf"/>
    <w:uiPriority w:val="20"/>
    <w:qFormat/>
    <w:rsid w:val="00C14014"/>
    <w:rPr>
      <w:rFonts w:ascii="Arial" w:hAnsi="Arial"/>
      <w:i/>
      <w:iCs/>
      <w:sz w:val="20"/>
    </w:rPr>
  </w:style>
  <w:style w:type="character" w:styleId="Textennegreta">
    <w:name w:val="Strong"/>
    <w:basedOn w:val="Lletraperdefectedelpargraf"/>
    <w:uiPriority w:val="22"/>
    <w:qFormat/>
    <w:rsid w:val="00C14014"/>
    <w:rPr>
      <w:rFonts w:ascii="Arial" w:hAnsi="Arial"/>
      <w:b/>
      <w:bCs/>
      <w:sz w:val="24"/>
    </w:rPr>
  </w:style>
  <w:style w:type="paragraph" w:styleId="Cita">
    <w:name w:val="Quote"/>
    <w:basedOn w:val="Normal"/>
    <w:next w:val="Normal"/>
    <w:link w:val="CitaCar"/>
    <w:uiPriority w:val="29"/>
    <w:qFormat/>
    <w:rsid w:val="00C14014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14014"/>
    <w:rPr>
      <w:i/>
      <w:iCs/>
      <w:color w:val="404040" w:themeColor="text1" w:themeTint="BF"/>
      <w:sz w:val="24"/>
      <w:lang w:val="ca-ES"/>
    </w:rPr>
  </w:style>
  <w:style w:type="character" w:styleId="Refernciasubtil">
    <w:name w:val="Subtle Reference"/>
    <w:basedOn w:val="Lletraperdefectedelpargraf"/>
    <w:uiPriority w:val="31"/>
    <w:qFormat/>
    <w:rsid w:val="00C14014"/>
    <w:rPr>
      <w:rFonts w:ascii="Arial" w:hAnsi="Arial"/>
      <w:smallCaps/>
      <w:color w:val="5A5A5A" w:themeColor="text1" w:themeTint="A5"/>
      <w:sz w:val="20"/>
    </w:rPr>
  </w:style>
  <w:style w:type="character" w:styleId="Ttoldelllibre">
    <w:name w:val="Book Title"/>
    <w:basedOn w:val="Lletraperdefectedelpargraf"/>
    <w:uiPriority w:val="33"/>
    <w:qFormat/>
    <w:rsid w:val="00C14014"/>
    <w:rPr>
      <w:rFonts w:ascii="Arial" w:hAnsi="Arial"/>
      <w:b/>
      <w:bCs/>
      <w:i/>
      <w:iCs/>
      <w:spacing w:val="5"/>
      <w:sz w:val="20"/>
    </w:rPr>
  </w:style>
  <w:style w:type="paragraph" w:styleId="Pargrafdellista">
    <w:name w:val="List Paragraph"/>
    <w:basedOn w:val="Normal"/>
    <w:uiPriority w:val="34"/>
    <w:qFormat/>
    <w:rsid w:val="00C14014"/>
    <w:pPr>
      <w:ind w:left="720"/>
      <w:contextualSpacing/>
    </w:p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E52A3F"/>
    <w:rPr>
      <w:lang w:val="ca-ES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E52A3F"/>
    <w:rPr>
      <w:vertAlign w:val="superscript"/>
    </w:rPr>
  </w:style>
  <w:style w:type="table" w:styleId="Taulaambquadrcula1clara-mfasi6">
    <w:name w:val="Grid Table 1 Light Accent 6"/>
    <w:basedOn w:val="Taulanormal"/>
    <w:uiPriority w:val="46"/>
    <w:rsid w:val="00AA1C1D"/>
    <w:tblPr>
      <w:tblStyleRowBandSize w:val="1"/>
      <w:tblStyleColBandSize w:val="1"/>
      <w:tblBorders>
        <w:top w:val="single" w:sz="4" w:space="0" w:color="66EEFF" w:themeColor="accent6" w:themeTint="66"/>
        <w:left w:val="single" w:sz="4" w:space="0" w:color="66EEFF" w:themeColor="accent6" w:themeTint="66"/>
        <w:bottom w:val="single" w:sz="4" w:space="0" w:color="66EEFF" w:themeColor="accent6" w:themeTint="66"/>
        <w:right w:val="single" w:sz="4" w:space="0" w:color="66EEFF" w:themeColor="accent6" w:themeTint="66"/>
        <w:insideH w:val="single" w:sz="4" w:space="0" w:color="66EEFF" w:themeColor="accent6" w:themeTint="66"/>
        <w:insideV w:val="single" w:sz="4" w:space="0" w:color="66EEF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1AE5F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1AE5F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ulaambllista7decolors-mfasi6">
    <w:name w:val="List Table 7 Colorful Accent 6"/>
    <w:basedOn w:val="Taulanormal"/>
    <w:uiPriority w:val="52"/>
    <w:rsid w:val="00AA1C1D"/>
    <w:rPr>
      <w:color w:val="005560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381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381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381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381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B2F6FF" w:themeFill="accent6" w:themeFillTint="33"/>
      </w:tcPr>
    </w:tblStylePr>
    <w:tblStylePr w:type="band1Horz">
      <w:tblPr/>
      <w:tcPr>
        <w:shd w:val="clear" w:color="auto" w:fill="B2F6FF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FUAB">
    <w:name w:val="FUAB"/>
    <w:uiPriority w:val="99"/>
    <w:rsid w:val="007C3D0A"/>
    <w:pPr>
      <w:numPr>
        <w:numId w:val="8"/>
      </w:numPr>
    </w:pPr>
  </w:style>
  <w:style w:type="paragraph" w:styleId="NormalWeb">
    <w:name w:val="Normal (Web)"/>
    <w:basedOn w:val="Normal"/>
    <w:uiPriority w:val="99"/>
    <w:semiHidden/>
    <w:unhideWhenUsed/>
    <w:rsid w:val="00357A0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75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../media/image5.png"/><Relationship Id="rId5" Type="http://schemas.openxmlformats.org/officeDocument/2006/relationships/image" Target="../media/image4.png"/><Relationship Id="rId4" Type="http://schemas.openxmlformats.org/officeDocument/2006/relationships/image" Target="../media/image3.png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Índex de continguts"/>
        <w:style w:val="Títol de l'IDC"/>
        <w:category>
          <w:name w:val="General"/>
          <w:gallery w:val="tblOfContents"/>
        </w:category>
        <w:behaviors>
          <w:behavior w:val="p"/>
        </w:behaviors>
        <w:guid w:val="{E043039E-044A-4EF4-B494-A3B3A402173C}"/>
      </w:docPartPr>
      <w:docPartBody>
        <w:p w:rsidR="002F3194" w:rsidRPr="000A57A8" w:rsidRDefault="002F3194">
          <w:pPr>
            <w:pStyle w:val="TtoldelIDC"/>
            <w:rPr>
              <w:sz w:val="36"/>
              <w:szCs w:val="36"/>
            </w:rPr>
          </w:pPr>
          <w:r w:rsidRPr="000A57A8">
            <w:rPr>
              <w:sz w:val="36"/>
              <w:szCs w:val="36"/>
              <w:lang w:val="ca-ES"/>
            </w:rPr>
            <w:t>Índex de continguts</w:t>
          </w:r>
        </w:p>
        <w:p w:rsidR="002F3194" w:rsidRDefault="002F3194">
          <w:pPr>
            <w:pStyle w:val="IDC1"/>
            <w:tabs>
              <w:tab w:val="right" w:leader="dot" w:pos="10188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  <w:sz w:val="22"/>
              <w:szCs w:val="22"/>
              <w:lang w:val="es-ES" w:eastAsia="es-ES"/>
            </w:rPr>
          </w:pPr>
          <w:r>
            <w:rPr>
              <w:b w:val="0"/>
              <w:bCs w:val="0"/>
              <w:i w:val="0"/>
              <w:iCs w:val="0"/>
            </w:rPr>
            <w:fldChar w:fldCharType="begin"/>
          </w:r>
          <w:r>
            <w:rPr>
              <w:b w:val="0"/>
              <w:bCs w:val="0"/>
              <w:i w:val="0"/>
              <w:iCs w:val="0"/>
            </w:rPr>
            <w:instrText xml:space="preserve"> TOC \o "1-3" \h \z \u </w:instrText>
          </w:r>
          <w:r>
            <w:rPr>
              <w:b w:val="0"/>
              <w:bCs w:val="0"/>
              <w:i w:val="0"/>
              <w:iCs w:val="0"/>
            </w:rPr>
            <w:fldChar w:fldCharType="separate"/>
          </w:r>
          <w:hyperlink w:anchor="_Toc135049225" w:history="1">
            <w:r>
              <w:rPr>
                <w:rStyle w:val="Enlla"/>
                <w:noProof/>
              </w:rPr>
              <w:t>Títol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_Toc135049225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F3194" w:rsidRDefault="002F3194">
          <w:pPr>
            <w:pStyle w:val="IDC2"/>
            <w:tabs>
              <w:tab w:val="right" w:leader="dot" w:pos="10188"/>
            </w:tabs>
            <w:rPr>
              <w:rFonts w:cstheme="minorBidi"/>
              <w:b w:val="0"/>
              <w:bCs w:val="0"/>
              <w:noProof/>
              <w:lang w:val="es-ES" w:eastAsia="es-ES"/>
            </w:rPr>
          </w:pPr>
          <w:hyperlink w:anchor="_Toc135049226" w:history="1">
            <w:r>
              <w:rPr>
                <w:rStyle w:val="Enlla"/>
                <w:noProof/>
              </w:rPr>
              <w:t>Títol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_Toc135049226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F3194" w:rsidRDefault="002F3194">
          <w:pPr>
            <w:pStyle w:val="IDC3"/>
            <w:tabs>
              <w:tab w:val="right" w:leader="dot" w:pos="10188"/>
            </w:tabs>
            <w:rPr>
              <w:rFonts w:cstheme="minorBidi"/>
              <w:noProof/>
              <w:sz w:val="22"/>
              <w:szCs w:val="22"/>
              <w:lang w:val="es-ES" w:eastAsia="es-ES"/>
            </w:rPr>
          </w:pPr>
          <w:hyperlink w:anchor="_Toc135049227" w:history="1">
            <w:r>
              <w:rPr>
                <w:rStyle w:val="Enlla"/>
                <w:noProof/>
              </w:rPr>
              <w:t>Títol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_Toc135049227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A37FEA" w:rsidRDefault="002F3194" w:rsidP="002F3194">
          <w:pPr>
            <w:pStyle w:val="ndexdecontinguts"/>
          </w:pPr>
          <w:r>
            <w:rPr>
              <w:rFonts w:cstheme="minorHAnsi"/>
              <w:b w:val="0"/>
              <w:bCs/>
              <w:i/>
              <w:iCs/>
              <w:szCs w:val="24"/>
            </w:rPr>
            <w:fldChar w:fldCharType="end"/>
          </w:r>
        </w:p>
      </w:docPartBody>
    </w:docPart>
    <w:docPart>
      <w:docPartPr>
        <w:name w:val="1-Alineat esquerra 1"/>
        <w:style w:val="Sense espaiat"/>
        <w:category>
          <w:name w:val="General"/>
          <w:gallery w:val="hdrs"/>
        </w:category>
        <w:behaviors>
          <w:behavior w:val="content"/>
        </w:behaviors>
        <w:guid w:val="{CC2185AB-400C-4C5B-A62B-8BADFDD5B76D}"/>
      </w:docPartPr>
      <w:docPartBody>
        <w:tbl>
          <w:tblPr>
            <w:tblStyle w:val="Taulaambquadrcula"/>
            <w:tblW w:w="1034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758"/>
            <w:gridCol w:w="6590"/>
          </w:tblGrid>
          <w:tr w:rsidR="004A2EDF" w:rsidTr="00357A02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2767" w:type="dxa"/>
                <w:tcBorders>
                  <w:bottom w:val="none" w:sz="0" w:space="0" w:color="auto"/>
                </w:tcBorders>
              </w:tcPr>
              <w:p w:rsidR="004A2EDF" w:rsidRPr="00C830B4" w:rsidRDefault="004A2EDF" w:rsidP="005C45DF">
                <w:pPr>
                  <w:pStyle w:val="Senseespaiat"/>
                  <w:jc w:val="left"/>
                  <w:rPr>
                    <w:b/>
                  </w:rPr>
                </w:pPr>
                <w:r w:rsidRPr="0053350F">
                  <w:rPr>
                    <w:noProof/>
                  </w:rPr>
                  <w:drawing>
                    <wp:inline distT="0" distB="0" distL="0" distR="0" wp14:anchorId="23A031C0" wp14:editId="53A163D2">
                      <wp:extent cx="2196000" cy="287163"/>
                      <wp:effectExtent l="0" t="0" r="0" b="0"/>
                      <wp:docPr id="4" name="Imatge 1" descr="Logotip Fundació Autònoma Solidaria UAB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Imatge 1" descr="Logotip Fundació Autònoma Solidaria UAB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7378" t="25850" r="7378" b="2585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196000" cy="28716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413" w:type="dxa"/>
                <w:tcBorders>
                  <w:bottom w:val="none" w:sz="0" w:space="0" w:color="auto"/>
                </w:tcBorders>
              </w:tcPr>
              <w:p w:rsidR="004A2EDF" w:rsidRPr="00C830B4" w:rsidRDefault="004A2EDF" w:rsidP="008559B1">
                <w:pPr>
                  <w:pStyle w:val="Ttol1"/>
                  <w:spacing w:before="0" w:after="0"/>
                  <w:rPr>
                    <w:b w:val="0"/>
                  </w:rPr>
                </w:pPr>
              </w:p>
            </w:tc>
          </w:tr>
        </w:tbl>
        <w:p w:rsidR="00C35DE3" w:rsidRDefault="00C35DE3"/>
      </w:docPartBody>
    </w:docPart>
    <w:docPart>
      <w:docPartPr>
        <w:name w:val="2-Alineat esquerra 2"/>
        <w:style w:val="Sense espaiat"/>
        <w:category>
          <w:name w:val="General"/>
          <w:gallery w:val="hdrs"/>
        </w:category>
        <w:behaviors>
          <w:behavior w:val="content"/>
        </w:behaviors>
        <w:guid w:val="{AD8A8C4C-7771-4B51-AC53-B6078400F49D}"/>
      </w:docPartPr>
      <w:docPartBody>
        <w:tbl>
          <w:tblPr>
            <w:tblStyle w:val="Taulaambquadrcula"/>
            <w:tblW w:w="1034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851"/>
            <w:gridCol w:w="7497"/>
          </w:tblGrid>
          <w:tr w:rsidR="004A2EDF" w:rsidTr="00357A02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2767" w:type="dxa"/>
                <w:tcBorders>
                  <w:bottom w:val="none" w:sz="0" w:space="0" w:color="auto"/>
                </w:tcBorders>
              </w:tcPr>
              <w:p w:rsidR="004A2EDF" w:rsidRPr="00C830B4" w:rsidRDefault="004A2EDF" w:rsidP="005C45DF">
                <w:pPr>
                  <w:pStyle w:val="Senseespaiat"/>
                  <w:jc w:val="left"/>
                  <w:rPr>
                    <w:b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8FD9D92" wp14:editId="4492C706">
                      <wp:extent cx="1056438" cy="489857"/>
                      <wp:effectExtent l="0" t="0" r="0" b="5715"/>
                      <wp:docPr id="7" name="Imatge 2" descr="Logotip Fundació Autònoma Solidaria UAB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Imatge 5" descr="Logotip Fundació Autònoma Solidaria UAB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3141" t="16263" r="11504" b="1806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064793" cy="4937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413" w:type="dxa"/>
                <w:tcBorders>
                  <w:bottom w:val="none" w:sz="0" w:space="0" w:color="auto"/>
                </w:tcBorders>
              </w:tcPr>
              <w:p w:rsidR="004A2EDF" w:rsidRPr="00C830B4" w:rsidRDefault="004A2EDF" w:rsidP="008559B1">
                <w:pPr>
                  <w:pStyle w:val="Ttol1"/>
                  <w:spacing w:before="0" w:after="0"/>
                  <w:rPr>
                    <w:b w:val="0"/>
                  </w:rPr>
                </w:pPr>
              </w:p>
            </w:tc>
          </w:tr>
        </w:tbl>
        <w:p w:rsidR="00C35DE3" w:rsidRDefault="00C35DE3"/>
      </w:docPartBody>
    </w:docPart>
    <w:docPart>
      <w:docPartPr>
        <w:name w:val="3-Carta 1"/>
        <w:style w:val="Sense espaiat"/>
        <w:category>
          <w:name w:val="General"/>
          <w:gallery w:val="hdrs"/>
        </w:category>
        <w:behaviors>
          <w:behavior w:val="content"/>
        </w:behaviors>
        <w:guid w:val="{0701BF16-886B-4BD6-9896-8F6583F5159C}"/>
      </w:docPartPr>
      <w:docPartBody>
        <w:tbl>
          <w:tblPr>
            <w:tblStyle w:val="Taulaambquadrcula"/>
            <w:tblW w:w="1034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7230"/>
            <w:gridCol w:w="3118"/>
          </w:tblGrid>
          <w:tr w:rsidR="004A2EDF" w:rsidRPr="008F1C6B" w:rsidTr="00656ED9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7146" w:type="dxa"/>
                <w:tcBorders>
                  <w:bottom w:val="none" w:sz="0" w:space="0" w:color="auto"/>
                </w:tcBorders>
              </w:tcPr>
              <w:p w:rsidR="004A2EDF" w:rsidRDefault="004A2EDF" w:rsidP="00F506B8">
                <w:pPr>
                  <w:pStyle w:val="Senseespaiat"/>
                  <w:jc w:val="left"/>
                  <w:rPr>
                    <w:b/>
                  </w:rPr>
                </w:pPr>
                <w:r w:rsidRPr="0053350F">
                  <w:rPr>
                    <w:noProof/>
                  </w:rPr>
                  <w:drawing>
                    <wp:inline distT="0" distB="0" distL="0" distR="0" wp14:anchorId="71E70AB3" wp14:editId="4792645F">
                      <wp:extent cx="2196000" cy="287163"/>
                      <wp:effectExtent l="0" t="0" r="0" b="0"/>
                      <wp:docPr id="8" name="Imatge 3" descr="Logotip Fundació Autònoma Solidaria UAB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Imatge 1" descr="Logotip Fundació Autònoma Solidaria UAB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7378" t="25850" r="7378" b="2585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196000" cy="28716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034" w:type="dxa"/>
                <w:tcBorders>
                  <w:bottom w:val="none" w:sz="0" w:space="0" w:color="auto"/>
                </w:tcBorders>
              </w:tcPr>
              <w:p w:rsidR="004A2EDF" w:rsidRPr="00656ED9" w:rsidRDefault="004A2EDF" w:rsidP="00656ED9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 w:rsidRPr="00656ED9">
                  <w:rPr>
                    <w:sz w:val="18"/>
                    <w:szCs w:val="18"/>
                  </w:rPr>
                  <w:t>Fundació Autònoma Solidària UAB</w:t>
                </w:r>
              </w:p>
              <w:p w:rsidR="004A2EDF" w:rsidRPr="00656ED9" w:rsidRDefault="004A2EDF" w:rsidP="00656ED9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 w:rsidRPr="00656ED9">
                  <w:rPr>
                    <w:sz w:val="18"/>
                    <w:szCs w:val="18"/>
                  </w:rPr>
                  <w:t>L'Àgora (Edifici R) Plaça Cívica</w:t>
                </w:r>
              </w:p>
              <w:p w:rsidR="004A2EDF" w:rsidRPr="00656ED9" w:rsidRDefault="004A2EDF" w:rsidP="00656ED9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 w:rsidRPr="00656ED9">
                  <w:rPr>
                    <w:sz w:val="18"/>
                    <w:szCs w:val="18"/>
                  </w:rPr>
                  <w:t>Campus UAB</w:t>
                </w:r>
                <w:r>
                  <w:rPr>
                    <w:sz w:val="18"/>
                    <w:szCs w:val="18"/>
                  </w:rPr>
                  <w:t xml:space="preserve"> -</w:t>
                </w:r>
                <w:r w:rsidRPr="00656ED9">
                  <w:rPr>
                    <w:sz w:val="18"/>
                    <w:szCs w:val="18"/>
                  </w:rPr>
                  <w:t xml:space="preserve"> 08193 Bellaterra (Cerdanyola del Vallès) </w:t>
                </w:r>
              </w:p>
              <w:p w:rsidR="004A2EDF" w:rsidRPr="00656ED9" w:rsidRDefault="004A2EDF" w:rsidP="00656ED9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 w:rsidRPr="00656ED9">
                  <w:rPr>
                    <w:sz w:val="18"/>
                    <w:szCs w:val="18"/>
                  </w:rPr>
                  <w:t xml:space="preserve">Barcelona. Espanya </w:t>
                </w:r>
              </w:p>
              <w:p w:rsidR="004A2EDF" w:rsidRPr="00656ED9" w:rsidRDefault="004A2EDF" w:rsidP="00656ED9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 w:rsidRPr="00656ED9">
                  <w:rPr>
                    <w:sz w:val="18"/>
                    <w:szCs w:val="18"/>
                  </w:rPr>
                  <w:t xml:space="preserve">Tel. 93 581 24 85  </w:t>
                </w:r>
              </w:p>
              <w:p w:rsidR="004A2EDF" w:rsidRPr="00656ED9" w:rsidRDefault="004A2EDF" w:rsidP="00656ED9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 w:rsidRPr="00656ED9">
                  <w:rPr>
                    <w:sz w:val="18"/>
                    <w:szCs w:val="18"/>
                  </w:rPr>
                  <w:t xml:space="preserve">fas@uab.cat </w:t>
                </w:r>
              </w:p>
              <w:p w:rsidR="004A2EDF" w:rsidRPr="00656ED9" w:rsidRDefault="004A2EDF" w:rsidP="00656ED9">
                <w:pPr>
                  <w:pStyle w:val="Senseespaiat"/>
                  <w:jc w:val="left"/>
                  <w:rPr>
                    <w:b/>
                    <w:bCs/>
                    <w:sz w:val="18"/>
                    <w:szCs w:val="18"/>
                  </w:rPr>
                </w:pPr>
                <w:r w:rsidRPr="00656ED9">
                  <w:rPr>
                    <w:sz w:val="18"/>
                    <w:szCs w:val="18"/>
                  </w:rPr>
                  <w:t>www.uab.cat/</w:t>
                </w:r>
                <w:r>
                  <w:rPr>
                    <w:sz w:val="18"/>
                    <w:szCs w:val="18"/>
                  </w:rPr>
                  <w:t>fas</w:t>
                </w:r>
              </w:p>
            </w:tc>
          </w:tr>
        </w:tbl>
        <w:p w:rsidR="00C35DE3" w:rsidRDefault="00C35DE3"/>
      </w:docPartBody>
    </w:docPart>
    <w:docPart>
      <w:docPartPr>
        <w:name w:val="4-Carta 2"/>
        <w:style w:val="Sense espaiat"/>
        <w:category>
          <w:name w:val="General"/>
          <w:gallery w:val="hdrs"/>
        </w:category>
        <w:behaviors>
          <w:behavior w:val="content"/>
        </w:behaviors>
        <w:guid w:val="{7589460A-ADF7-40B7-A6E5-D2D1775F846A}"/>
      </w:docPartPr>
      <w:docPartBody>
        <w:tbl>
          <w:tblPr>
            <w:tblStyle w:val="Taulaambquadrcula"/>
            <w:tblW w:w="10348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7230"/>
            <w:gridCol w:w="3118"/>
          </w:tblGrid>
          <w:tr w:rsidR="004A2EDF" w:rsidRPr="008F1C6B" w:rsidTr="00656ED9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7146" w:type="dxa"/>
                <w:tcBorders>
                  <w:bottom w:val="none" w:sz="0" w:space="0" w:color="auto"/>
                </w:tcBorders>
              </w:tcPr>
              <w:p w:rsidR="004A2EDF" w:rsidRDefault="004A2EDF" w:rsidP="00F506B8">
                <w:pPr>
                  <w:pStyle w:val="Senseespaiat"/>
                  <w:jc w:val="left"/>
                  <w:rPr>
                    <w:b/>
                  </w:rPr>
                </w:pPr>
                <w:r>
                  <w:rPr>
                    <w:noProof/>
                  </w:rPr>
                  <w:drawing>
                    <wp:inline distT="0" distB="0" distL="0" distR="0" wp14:anchorId="42CD1D1B" wp14:editId="51E27072">
                      <wp:extent cx="1056438" cy="489857"/>
                      <wp:effectExtent l="0" t="0" r="0" b="5715"/>
                      <wp:docPr id="13" name="Imatge 4" descr="Logotip Fundació Autònoma Solidaria UAB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Imatge 5" descr="Logotip Fundació Autònoma Solidaria UAB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3141" t="16263" r="11504" b="1806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064793" cy="4937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034" w:type="dxa"/>
                <w:tcBorders>
                  <w:bottom w:val="none" w:sz="0" w:space="0" w:color="auto"/>
                </w:tcBorders>
              </w:tcPr>
              <w:p w:rsidR="004A2EDF" w:rsidRPr="00656ED9" w:rsidRDefault="004A2EDF" w:rsidP="00656ED9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 w:rsidRPr="00656ED9">
                  <w:rPr>
                    <w:sz w:val="18"/>
                    <w:szCs w:val="18"/>
                  </w:rPr>
                  <w:t>Fundació Autònoma Solidària UAB</w:t>
                </w:r>
              </w:p>
              <w:p w:rsidR="004A2EDF" w:rsidRPr="00656ED9" w:rsidRDefault="004A2EDF" w:rsidP="00656ED9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 w:rsidRPr="00656ED9">
                  <w:rPr>
                    <w:sz w:val="18"/>
                    <w:szCs w:val="18"/>
                  </w:rPr>
                  <w:t>L'Àgora (Edifici R) Plaça Cívica</w:t>
                </w:r>
              </w:p>
              <w:p w:rsidR="004A2EDF" w:rsidRPr="00656ED9" w:rsidRDefault="004A2EDF" w:rsidP="00656ED9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 w:rsidRPr="00656ED9">
                  <w:rPr>
                    <w:sz w:val="18"/>
                    <w:szCs w:val="18"/>
                  </w:rPr>
                  <w:t>Campus UAB</w:t>
                </w:r>
                <w:r>
                  <w:rPr>
                    <w:sz w:val="18"/>
                    <w:szCs w:val="18"/>
                  </w:rPr>
                  <w:t xml:space="preserve"> -</w:t>
                </w:r>
                <w:r w:rsidRPr="00656ED9">
                  <w:rPr>
                    <w:sz w:val="18"/>
                    <w:szCs w:val="18"/>
                  </w:rPr>
                  <w:t xml:space="preserve"> 08193 Bellaterra (Cerdanyola del Vallès) </w:t>
                </w:r>
              </w:p>
              <w:p w:rsidR="004A2EDF" w:rsidRPr="00656ED9" w:rsidRDefault="004A2EDF" w:rsidP="00656ED9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 w:rsidRPr="00656ED9">
                  <w:rPr>
                    <w:sz w:val="18"/>
                    <w:szCs w:val="18"/>
                  </w:rPr>
                  <w:t xml:space="preserve">Barcelona. Espanya </w:t>
                </w:r>
              </w:p>
              <w:p w:rsidR="004A2EDF" w:rsidRPr="00656ED9" w:rsidRDefault="004A2EDF" w:rsidP="00656ED9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 w:rsidRPr="00656ED9">
                  <w:rPr>
                    <w:sz w:val="18"/>
                    <w:szCs w:val="18"/>
                  </w:rPr>
                  <w:t xml:space="preserve">Tel. 93 581 24 85  </w:t>
                </w:r>
              </w:p>
              <w:p w:rsidR="004A2EDF" w:rsidRPr="00656ED9" w:rsidRDefault="004A2EDF" w:rsidP="00656ED9">
                <w:pPr>
                  <w:pStyle w:val="Senseespaiat"/>
                  <w:jc w:val="left"/>
                  <w:rPr>
                    <w:sz w:val="18"/>
                    <w:szCs w:val="18"/>
                  </w:rPr>
                </w:pPr>
                <w:r w:rsidRPr="00656ED9">
                  <w:rPr>
                    <w:sz w:val="18"/>
                    <w:szCs w:val="18"/>
                  </w:rPr>
                  <w:t xml:space="preserve">fas@uab.cat </w:t>
                </w:r>
              </w:p>
              <w:p w:rsidR="004A2EDF" w:rsidRPr="00656ED9" w:rsidRDefault="004A2EDF" w:rsidP="00656ED9">
                <w:pPr>
                  <w:pStyle w:val="Senseespaiat"/>
                  <w:jc w:val="left"/>
                  <w:rPr>
                    <w:b/>
                    <w:bCs/>
                    <w:sz w:val="18"/>
                    <w:szCs w:val="18"/>
                  </w:rPr>
                </w:pPr>
                <w:r w:rsidRPr="00656ED9">
                  <w:rPr>
                    <w:sz w:val="18"/>
                    <w:szCs w:val="18"/>
                  </w:rPr>
                  <w:t>www.uab.cat/</w:t>
                </w:r>
                <w:r>
                  <w:rPr>
                    <w:sz w:val="18"/>
                    <w:szCs w:val="18"/>
                  </w:rPr>
                  <w:t>fas</w:t>
                </w:r>
              </w:p>
            </w:tc>
          </w:tr>
        </w:tbl>
        <w:p w:rsidR="00C35DE3" w:rsidRDefault="00C35DE3"/>
      </w:docPartBody>
    </w:docPart>
    <w:docPart>
      <w:docPartPr>
        <w:name w:val="3-CSV"/>
        <w:style w:val="Capçalera i peu"/>
        <w:category>
          <w:name w:val="General"/>
          <w:gallery w:val="ftrs"/>
        </w:category>
        <w:behaviors>
          <w:behavior w:val="content"/>
        </w:behaviors>
        <w:guid w:val="{B94D81DA-6825-4EA9-8703-4495C6827439}"/>
      </w:docPartPr>
      <w:docPartBody>
        <w:p w:rsidR="00C35DE3" w:rsidRDefault="00C35DE3">
          <w:pPr>
            <w:pStyle w:val="Peu"/>
          </w:pPr>
        </w:p>
        <w:p w:rsidR="00A36873" w:rsidRDefault="00A36873"/>
      </w:docPartBody>
    </w:docPart>
    <w:docPart>
      <w:docPartPr>
        <w:name w:val="1- UAB paginació dreta"/>
        <w:style w:val="Sense espaiat"/>
        <w:category>
          <w:name w:val="General"/>
          <w:gallery w:val="ftrs"/>
        </w:category>
        <w:behaviors>
          <w:behavior w:val="content"/>
        </w:behaviors>
        <w:guid w:val="{E4CF2C69-0840-483B-8F5F-27B8545CB427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A36873" w:rsidRPr="006B1DB8" w:rsidTr="001B2299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A36873" w:rsidRPr="00C213B2" w:rsidRDefault="00A36873" w:rsidP="001B2299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019394CE" wp14:editId="15C04109">
                      <wp:extent cx="1836000" cy="197390"/>
                      <wp:effectExtent l="0" t="0" r="0" b="0"/>
                      <wp:docPr id="640882856" name="Imatge 12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A36873" w:rsidRPr="00805451" w:rsidRDefault="00A36873" w:rsidP="001B2299">
                <w:pPr>
                  <w:pStyle w:val="Senseespaiat"/>
                  <w:jc w:val="right"/>
                  <w:rPr>
                    <w:b/>
                    <w:bCs/>
                  </w:rPr>
                </w:pP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A36873" w:rsidRPr="00805451" w:rsidRDefault="00A36873" w:rsidP="001B2299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>
                  <w:rPr>
                    <w:bCs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</w:tr>
        </w:tbl>
        <w:p w:rsidR="00000000" w:rsidRDefault="00000000"/>
      </w:docPartBody>
    </w:docPart>
    <w:docPart>
      <w:docPartPr>
        <w:name w:val="2- UAB versions documents"/>
        <w:style w:val="Sense espaiat"/>
        <w:category>
          <w:name w:val="General"/>
          <w:gallery w:val="ftrs"/>
        </w:category>
        <w:behaviors>
          <w:behavior w:val="content"/>
        </w:behaviors>
        <w:guid w:val="{D63B670F-8677-4A9A-ACDE-9E92EF62A202}"/>
      </w:docPartPr>
      <w:docPartBody>
        <w:tbl>
          <w:tblPr>
            <w:tblW w:w="10394" w:type="dxa"/>
            <w:tblInd w:w="-147" w:type="dxa"/>
            <w:tblLook w:val="04A0" w:firstRow="1" w:lastRow="0" w:firstColumn="1" w:lastColumn="0" w:noHBand="0" w:noVBand="1"/>
          </w:tblPr>
          <w:tblGrid>
            <w:gridCol w:w="3562"/>
            <w:gridCol w:w="3416"/>
            <w:gridCol w:w="3416"/>
          </w:tblGrid>
          <w:tr w:rsidR="00A36873" w:rsidRPr="006B1DB8" w:rsidTr="001B2299">
            <w:trPr>
              <w:trHeight w:val="420"/>
            </w:trPr>
            <w:tc>
              <w:tcPr>
                <w:tcW w:w="3562" w:type="dxa"/>
                <w:shd w:val="clear" w:color="auto" w:fill="auto"/>
                <w:vAlign w:val="bottom"/>
              </w:tcPr>
              <w:p w:rsidR="00A36873" w:rsidRPr="00C213B2" w:rsidRDefault="00A36873" w:rsidP="001B2299">
                <w:pPr>
                  <w:pStyle w:val="Senseespaia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0B4B3D7E" wp14:editId="6082B9D4">
                      <wp:extent cx="1836000" cy="197390"/>
                      <wp:effectExtent l="0" t="0" r="0" b="0"/>
                      <wp:docPr id="1292624307" name="Imatge 12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A36873" w:rsidRPr="00805451" w:rsidRDefault="00A36873" w:rsidP="001B2299">
                <w:pPr>
                  <w:pStyle w:val="Senseespaiat"/>
                  <w:jc w:val="center"/>
                  <w:rPr>
                    <w:b/>
                    <w:bCs/>
                  </w:rPr>
                </w:pPr>
                <w:r w:rsidRPr="00805451">
                  <w:rPr>
                    <w:bCs/>
                    <w:sz w:val="18"/>
                    <w:szCs w:val="18"/>
                  </w:rPr>
                  <w:fldChar w:fldCharType="begin"/>
                </w:r>
                <w:r w:rsidRPr="00805451">
                  <w:rPr>
                    <w:bCs/>
                    <w:sz w:val="18"/>
                    <w:szCs w:val="18"/>
                  </w:rPr>
                  <w:instrText>PAGE   \* MERGEFORMAT</w:instrText>
                </w:r>
                <w:r w:rsidRPr="00805451">
                  <w:rPr>
                    <w:bCs/>
                    <w:sz w:val="18"/>
                    <w:szCs w:val="18"/>
                  </w:rPr>
                  <w:fldChar w:fldCharType="separate"/>
                </w:r>
                <w:r w:rsidRPr="00805451">
                  <w:rPr>
                    <w:bCs/>
                    <w:noProof/>
                    <w:sz w:val="18"/>
                    <w:szCs w:val="18"/>
                  </w:rPr>
                  <w:t>1</w:t>
                </w:r>
                <w:r w:rsidRPr="00805451">
                  <w:rPr>
                    <w:bCs/>
                    <w:sz w:val="18"/>
                    <w:szCs w:val="18"/>
                  </w:rPr>
                  <w:fldChar w:fldCharType="end"/>
                </w:r>
              </w:p>
            </w:tc>
            <w:tc>
              <w:tcPr>
                <w:tcW w:w="3416" w:type="dxa"/>
                <w:shd w:val="clear" w:color="auto" w:fill="auto"/>
                <w:vAlign w:val="bottom"/>
              </w:tcPr>
              <w:p w:rsidR="00A36873" w:rsidRPr="00805451" w:rsidRDefault="00A36873" w:rsidP="001B2299">
                <w:pPr>
                  <w:pStyle w:val="Senseespaiat"/>
                  <w:jc w:val="right"/>
                  <w:rPr>
                    <w:b/>
                    <w:bCs/>
                    <w:sz w:val="16"/>
                    <w:szCs w:val="16"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XX.XX.XXX</w:t>
                </w:r>
              </w:p>
              <w:p w:rsidR="00A36873" w:rsidRPr="00805451" w:rsidRDefault="00A36873" w:rsidP="001B2299">
                <w:pPr>
                  <w:pStyle w:val="Senseespaiat"/>
                  <w:jc w:val="right"/>
                  <w:rPr>
                    <w:b/>
                    <w:bCs/>
                    <w:lang w:val="ca-ES"/>
                  </w:rPr>
                </w:pPr>
                <w:r w:rsidRPr="00805451">
                  <w:rPr>
                    <w:bCs/>
                    <w:sz w:val="16"/>
                    <w:szCs w:val="16"/>
                    <w:lang w:val="ca-ES"/>
                  </w:rPr>
                  <w:t>Rev.: XX</w:t>
                </w:r>
              </w:p>
            </w:tc>
          </w:tr>
        </w:tbl>
        <w:p w:rsidR="00000000" w:rsidRDefault="00000000"/>
      </w:docPartBody>
    </w:docPart>
    <w:docPart>
      <w:docPartPr>
        <w:name w:val="5-CSV"/>
        <w:style w:val="Sense espaiat"/>
        <w:category>
          <w:name w:val="General"/>
          <w:gallery w:val="hdrs"/>
        </w:category>
        <w:behaviors>
          <w:behavior w:val="content"/>
        </w:behaviors>
        <w:guid w:val="{4D4B60FC-B80B-4690-B604-57F39F57C7BB}"/>
      </w:docPartPr>
      <w:docPartBody>
        <w:tbl>
          <w:tblPr>
            <w:tblStyle w:val="Taulaambquadrcula"/>
            <w:tblW w:w="10490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758"/>
            <w:gridCol w:w="2992"/>
            <w:gridCol w:w="3740"/>
          </w:tblGrid>
          <w:tr w:rsidR="00A36873" w:rsidTr="00357A02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3674" w:type="dxa"/>
                <w:tcBorders>
                  <w:bottom w:val="none" w:sz="0" w:space="0" w:color="auto"/>
                </w:tcBorders>
              </w:tcPr>
              <w:p w:rsidR="00A36873" w:rsidRDefault="00A36873" w:rsidP="00357A02">
                <w:pPr>
                  <w:pStyle w:val="Senseespaiat"/>
                  <w:jc w:val="left"/>
                  <w:rPr>
                    <w:b/>
                  </w:rPr>
                </w:pPr>
                <w:r w:rsidRPr="0053350F">
                  <w:rPr>
                    <w:noProof/>
                  </w:rPr>
                  <w:drawing>
                    <wp:inline distT="0" distB="0" distL="0" distR="0" wp14:anchorId="326156FB" wp14:editId="5B52B8C5">
                      <wp:extent cx="2196000" cy="287163"/>
                      <wp:effectExtent l="0" t="0" r="0" b="0"/>
                      <wp:docPr id="1693013689" name="Imatge 1" descr="Logotip Fundació Autònoma Solidaria UAB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Imatge 1" descr="Logotip Fundació Autònoma Solidaria UAB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7378" t="25850" r="7378" b="2585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196000" cy="28716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936" w:type="dxa"/>
                <w:tcBorders>
                  <w:bottom w:val="none" w:sz="0" w:space="0" w:color="auto"/>
                </w:tcBorders>
              </w:tcPr>
              <w:p w:rsidR="00A36873" w:rsidRDefault="00A36873" w:rsidP="0065396F">
                <w:pPr>
                  <w:pStyle w:val="Senseespaiat"/>
                  <w:rPr>
                    <w:b/>
                  </w:rPr>
                </w:pPr>
              </w:p>
            </w:tc>
            <w:tc>
              <w:tcPr>
                <w:tcW w:w="3656" w:type="dxa"/>
                <w:tcBorders>
                  <w:bottom w:val="none" w:sz="0" w:space="0" w:color="auto"/>
                </w:tcBorders>
              </w:tcPr>
              <w:p w:rsidR="00A36873" w:rsidRDefault="00A36873" w:rsidP="001B2299">
                <w:pPr>
                  <w:pStyle w:val="Senseespaiat"/>
                  <w:jc w:val="righ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6915C7D0" wp14:editId="039F71E6">
                      <wp:extent cx="1836000" cy="197390"/>
                      <wp:effectExtent l="0" t="0" r="0" b="0"/>
                      <wp:docPr id="1638530756" name="Imatge 12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000000" w:rsidRDefault="00000000"/>
      </w:docPartBody>
    </w:docPart>
    <w:docPart>
      <w:docPartPr>
        <w:name w:val="6-CSV 2"/>
        <w:style w:val="Sense espaiat"/>
        <w:category>
          <w:name w:val="General"/>
          <w:gallery w:val="hdrs"/>
        </w:category>
        <w:behaviors>
          <w:behavior w:val="content"/>
        </w:behaviors>
        <w:guid w:val="{B491CF9D-1537-40D9-A903-47662979EB2E}"/>
      </w:docPartPr>
      <w:docPartBody>
        <w:tbl>
          <w:tblPr>
            <w:tblStyle w:val="Taulaambquadrcula"/>
            <w:tblW w:w="10490" w:type="dxa"/>
            <w:tblInd w:w="-142" w:type="dxa"/>
            <w:tblBorders>
              <w:bottom w:val="none" w:sz="0" w:space="0" w:color="auto"/>
              <w:insideH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3758"/>
            <w:gridCol w:w="2992"/>
            <w:gridCol w:w="3740"/>
          </w:tblGrid>
          <w:tr w:rsidR="00A36873" w:rsidTr="00357A02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277"/>
            </w:trPr>
            <w:tc>
              <w:tcPr>
                <w:tcW w:w="3674" w:type="dxa"/>
                <w:tcBorders>
                  <w:bottom w:val="none" w:sz="0" w:space="0" w:color="auto"/>
                </w:tcBorders>
              </w:tcPr>
              <w:p w:rsidR="00A36873" w:rsidRDefault="00A36873" w:rsidP="00357A02">
                <w:pPr>
                  <w:pStyle w:val="Senseespaiat"/>
                  <w:jc w:val="left"/>
                  <w:rPr>
                    <w:b/>
                  </w:rPr>
                </w:pPr>
                <w:r>
                  <w:rPr>
                    <w:noProof/>
                  </w:rPr>
                  <w:drawing>
                    <wp:inline distT="0" distB="0" distL="0" distR="0" wp14:anchorId="50F03CD5" wp14:editId="2B5A9591">
                      <wp:extent cx="1056438" cy="489857"/>
                      <wp:effectExtent l="0" t="0" r="0" b="5715"/>
                      <wp:docPr id="1232271003" name="Imatge 3" descr="Logotip Fundació Autònoma Solidaria UAB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Imatge 5" descr="Logotip Fundació Autònoma Solidaria UAB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13141" t="16263" r="11504" b="1806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064793" cy="49373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936" w:type="dxa"/>
                <w:tcBorders>
                  <w:bottom w:val="none" w:sz="0" w:space="0" w:color="auto"/>
                </w:tcBorders>
              </w:tcPr>
              <w:p w:rsidR="00A36873" w:rsidRDefault="00A36873" w:rsidP="0065396F">
                <w:pPr>
                  <w:pStyle w:val="Senseespaiat"/>
                  <w:rPr>
                    <w:b/>
                  </w:rPr>
                </w:pPr>
              </w:p>
            </w:tc>
            <w:tc>
              <w:tcPr>
                <w:tcW w:w="3656" w:type="dxa"/>
                <w:tcBorders>
                  <w:bottom w:val="none" w:sz="0" w:space="0" w:color="auto"/>
                </w:tcBorders>
              </w:tcPr>
              <w:p w:rsidR="00A36873" w:rsidRDefault="00A36873" w:rsidP="001B2299">
                <w:pPr>
                  <w:pStyle w:val="Senseespaiat"/>
                  <w:jc w:val="right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 wp14:anchorId="01B1F3D3" wp14:editId="22E39562">
                      <wp:extent cx="1836000" cy="197390"/>
                      <wp:effectExtent l="0" t="0" r="0" b="0"/>
                      <wp:docPr id="153437392" name="Imatge 12" descr="Logotip Universitat Autònoma de Barcelona 20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Imatge 2" descr="Logotip Universitat Autònoma de Barcelona 202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36000" cy="1973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000000" w:rsidRDefault="00000000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Times New Roman (Títulos en alf">
    <w:altName w:val="Times New Roman"/>
    <w:charset w:val="00"/>
    <w:family w:val="roman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A0A"/>
    <w:rsid w:val="000411A2"/>
    <w:rsid w:val="00047D54"/>
    <w:rsid w:val="0006774E"/>
    <w:rsid w:val="001C192D"/>
    <w:rsid w:val="00290BFB"/>
    <w:rsid w:val="002B048F"/>
    <w:rsid w:val="002B12FF"/>
    <w:rsid w:val="002F3194"/>
    <w:rsid w:val="00322486"/>
    <w:rsid w:val="003A35BE"/>
    <w:rsid w:val="004A2EDF"/>
    <w:rsid w:val="005125DA"/>
    <w:rsid w:val="00526406"/>
    <w:rsid w:val="00546178"/>
    <w:rsid w:val="00547DF5"/>
    <w:rsid w:val="00553D27"/>
    <w:rsid w:val="005828FD"/>
    <w:rsid w:val="00611577"/>
    <w:rsid w:val="00653290"/>
    <w:rsid w:val="006869D9"/>
    <w:rsid w:val="00852563"/>
    <w:rsid w:val="008C5DBA"/>
    <w:rsid w:val="00921C7B"/>
    <w:rsid w:val="009D0B02"/>
    <w:rsid w:val="00A35A0A"/>
    <w:rsid w:val="00A36873"/>
    <w:rsid w:val="00A37FEA"/>
    <w:rsid w:val="00AA6B56"/>
    <w:rsid w:val="00B323AB"/>
    <w:rsid w:val="00B479EA"/>
    <w:rsid w:val="00B50160"/>
    <w:rsid w:val="00B6285B"/>
    <w:rsid w:val="00C35DE3"/>
    <w:rsid w:val="00C56A40"/>
    <w:rsid w:val="00C72B42"/>
    <w:rsid w:val="00C94CEE"/>
    <w:rsid w:val="00D45C57"/>
    <w:rsid w:val="00DB51B5"/>
    <w:rsid w:val="00E13BEB"/>
    <w:rsid w:val="00E402BF"/>
    <w:rsid w:val="00E70404"/>
    <w:rsid w:val="00ED35BE"/>
    <w:rsid w:val="00F234F0"/>
    <w:rsid w:val="00F524E1"/>
    <w:rsid w:val="00F8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5A0A"/>
    <w:rPr>
      <w:rFonts w:cs="Times New Roman"/>
      <w:sz w:val="3276"/>
      <w:szCs w:val="3276"/>
    </w:rPr>
  </w:style>
  <w:style w:type="paragraph" w:styleId="Ttol1">
    <w:name w:val="heading 1"/>
    <w:basedOn w:val="Normal"/>
    <w:next w:val="Normal"/>
    <w:link w:val="Ttol1Car"/>
    <w:uiPriority w:val="9"/>
    <w:qFormat/>
    <w:rsid w:val="00D45C57"/>
    <w:pPr>
      <w:keepNext/>
      <w:keepLines/>
      <w:spacing w:before="240" w:after="240" w:line="240" w:lineRule="auto"/>
      <w:outlineLvl w:val="0"/>
    </w:pPr>
    <w:rPr>
      <w:rFonts w:ascii="Arial" w:eastAsiaTheme="majorEastAsia" w:hAnsi="Arial" w:cstheme="majorBidi"/>
      <w:b/>
      <w:color w:val="E8E8E8" w:themeColor="background2"/>
      <w:sz w:val="36"/>
      <w:szCs w:val="32"/>
      <w:lang w:val="ca-ES" w:eastAsia="zh-CN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39"/>
    <w:rsid w:val="00A36873"/>
    <w:pPr>
      <w:spacing w:after="0" w:line="240" w:lineRule="auto"/>
      <w:jc w:val="center"/>
    </w:pPr>
    <w:rPr>
      <w:rFonts w:ascii="Arial" w:hAnsi="Arial" w:cs="Arial"/>
      <w:sz w:val="24"/>
      <w:szCs w:val="20"/>
      <w:lang w:eastAsia="zh-CN"/>
    </w:rPr>
    <w:tblPr>
      <w:tblCellSpacing w:w="28" w:type="dxa"/>
      <w:tblBorders>
        <w:bottom w:val="single" w:sz="18" w:space="0" w:color="E8E8E8" w:themeColor="background2"/>
        <w:insideH w:val="single" w:sz="18" w:space="0" w:color="auto"/>
      </w:tblBorders>
    </w:tblPr>
    <w:trPr>
      <w:tblHeader/>
      <w:tblCellSpacing w:w="28" w:type="dxa"/>
    </w:trPr>
    <w:tcPr>
      <w:shd w:val="clear" w:color="auto" w:fill="auto"/>
    </w:tcPr>
    <w:tblStylePr w:type="firstRow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Row">
      <w:tblPr/>
      <w:tcPr>
        <w:tcBorders>
          <w:top w:val="nil"/>
          <w:left w:val="nil"/>
          <w:bottom w:val="single" w:sz="4" w:space="0" w:color="auto"/>
          <w:right w:val="nil"/>
        </w:tcBorders>
        <w:shd w:val="clear" w:color="auto" w:fill="auto"/>
      </w:tcPr>
    </w:tblStylePr>
  </w:style>
  <w:style w:type="paragraph" w:styleId="Ttol">
    <w:name w:val="Title"/>
    <w:basedOn w:val="Normal"/>
    <w:next w:val="Normal"/>
    <w:link w:val="TtolCar"/>
    <w:uiPriority w:val="10"/>
    <w:qFormat/>
    <w:rsid w:val="00047D54"/>
    <w:pPr>
      <w:spacing w:before="240" w:after="240" w:line="240" w:lineRule="auto"/>
      <w:contextualSpacing/>
    </w:pPr>
    <w:rPr>
      <w:rFonts w:ascii="Arial" w:eastAsiaTheme="majorEastAsia" w:hAnsi="Arial" w:cs="Times New Roman (Títulos en alf"/>
      <w:b/>
      <w:color w:val="A35127"/>
      <w:spacing w:val="-10"/>
      <w:kern w:val="28"/>
      <w:sz w:val="44"/>
      <w:szCs w:val="56"/>
      <w:lang w:val="ca-ES" w:eastAsia="zh-CN"/>
    </w:rPr>
  </w:style>
  <w:style w:type="character" w:customStyle="1" w:styleId="TtolCar">
    <w:name w:val="Títol Car"/>
    <w:basedOn w:val="Lletraperdefectedelpargraf"/>
    <w:link w:val="Ttol"/>
    <w:uiPriority w:val="10"/>
    <w:rsid w:val="00047D54"/>
    <w:rPr>
      <w:rFonts w:ascii="Arial" w:eastAsiaTheme="majorEastAsia" w:hAnsi="Arial" w:cs="Times New Roman (Títulos en alf"/>
      <w:b/>
      <w:color w:val="A35127"/>
      <w:spacing w:val="-10"/>
      <w:kern w:val="28"/>
      <w:sz w:val="44"/>
      <w:szCs w:val="56"/>
      <w:lang w:val="ca-ES" w:eastAsia="zh-CN"/>
    </w:rPr>
  </w:style>
  <w:style w:type="paragraph" w:styleId="Senseespaiat">
    <w:name w:val="No Spacing"/>
    <w:uiPriority w:val="1"/>
    <w:qFormat/>
    <w:rsid w:val="00A36873"/>
    <w:pPr>
      <w:spacing w:after="0" w:line="240" w:lineRule="auto"/>
    </w:pPr>
    <w:rPr>
      <w:rFonts w:ascii="Arial" w:hAnsi="Arial" w:cs="Arial"/>
      <w:sz w:val="24"/>
      <w:szCs w:val="20"/>
      <w:lang w:eastAsia="zh-CN"/>
    </w:rPr>
  </w:style>
  <w:style w:type="character" w:customStyle="1" w:styleId="Ttol1Car">
    <w:name w:val="Títol 1 Car"/>
    <w:basedOn w:val="Lletraperdefectedelpargraf"/>
    <w:link w:val="Ttol1"/>
    <w:uiPriority w:val="9"/>
    <w:rsid w:val="00D45C57"/>
    <w:rPr>
      <w:rFonts w:ascii="Arial" w:eastAsiaTheme="majorEastAsia" w:hAnsi="Arial" w:cstheme="majorBidi"/>
      <w:b/>
      <w:color w:val="E8E8E8" w:themeColor="background2"/>
      <w:sz w:val="36"/>
      <w:szCs w:val="32"/>
      <w:lang w:val="ca-ES" w:eastAsia="zh-CN"/>
    </w:rPr>
  </w:style>
  <w:style w:type="paragraph" w:styleId="Peu">
    <w:name w:val="footer"/>
    <w:basedOn w:val="Normal"/>
    <w:link w:val="PeuCar"/>
    <w:uiPriority w:val="99"/>
    <w:unhideWhenUsed/>
    <w:rsid w:val="00F871C7"/>
    <w:pPr>
      <w:tabs>
        <w:tab w:val="center" w:pos="4252"/>
        <w:tab w:val="right" w:pos="8504"/>
      </w:tabs>
      <w:spacing w:before="240" w:after="0" w:line="240" w:lineRule="auto"/>
    </w:pPr>
    <w:rPr>
      <w:rFonts w:ascii="Arial" w:hAnsi="Arial" w:cs="Arial"/>
      <w:sz w:val="24"/>
      <w:szCs w:val="20"/>
      <w:lang w:val="ca-ES" w:eastAsia="zh-CN"/>
    </w:rPr>
  </w:style>
  <w:style w:type="character" w:customStyle="1" w:styleId="PeuCar">
    <w:name w:val="Peu Car"/>
    <w:basedOn w:val="Lletraperdefectedelpargraf"/>
    <w:link w:val="Peu"/>
    <w:uiPriority w:val="99"/>
    <w:rsid w:val="00F871C7"/>
    <w:rPr>
      <w:rFonts w:ascii="Arial" w:hAnsi="Arial" w:cs="Arial"/>
      <w:sz w:val="24"/>
      <w:szCs w:val="20"/>
      <w:lang w:val="ca-ES" w:eastAsia="zh-CN"/>
    </w:rPr>
  </w:style>
  <w:style w:type="paragraph" w:styleId="TtoldelIDC">
    <w:name w:val="TOC Heading"/>
    <w:basedOn w:val="Ttol1"/>
    <w:next w:val="Normal"/>
    <w:uiPriority w:val="39"/>
    <w:unhideWhenUsed/>
    <w:qFormat/>
    <w:rsid w:val="002F3194"/>
    <w:pPr>
      <w:spacing w:before="480" w:after="0" w:line="276" w:lineRule="auto"/>
      <w:outlineLvl w:val="9"/>
    </w:pPr>
    <w:rPr>
      <w:bCs/>
      <w:sz w:val="28"/>
      <w:szCs w:val="28"/>
      <w:lang w:val="es-ES"/>
    </w:rPr>
  </w:style>
  <w:style w:type="paragraph" w:styleId="IDC1">
    <w:name w:val="toc 1"/>
    <w:basedOn w:val="Normal"/>
    <w:next w:val="Normal"/>
    <w:autoRedefine/>
    <w:uiPriority w:val="39"/>
    <w:unhideWhenUsed/>
    <w:qFormat/>
    <w:rsid w:val="002F3194"/>
    <w:pPr>
      <w:spacing w:before="120" w:after="0" w:line="240" w:lineRule="auto"/>
    </w:pPr>
    <w:rPr>
      <w:rFonts w:ascii="Arial" w:hAnsi="Arial" w:cstheme="minorHAnsi"/>
      <w:b/>
      <w:bCs/>
      <w:i/>
      <w:iCs/>
      <w:sz w:val="24"/>
      <w:szCs w:val="24"/>
      <w:lang w:val="ca-ES" w:eastAsia="zh-CN"/>
    </w:rPr>
  </w:style>
  <w:style w:type="paragraph" w:styleId="IDC2">
    <w:name w:val="toc 2"/>
    <w:basedOn w:val="Normal"/>
    <w:next w:val="Normal"/>
    <w:autoRedefine/>
    <w:uiPriority w:val="39"/>
    <w:unhideWhenUsed/>
    <w:rsid w:val="002F3194"/>
    <w:pPr>
      <w:spacing w:before="120" w:after="0" w:line="240" w:lineRule="auto"/>
      <w:ind w:left="240"/>
    </w:pPr>
    <w:rPr>
      <w:rFonts w:cstheme="minorHAnsi"/>
      <w:b/>
      <w:bCs/>
      <w:sz w:val="22"/>
      <w:szCs w:val="22"/>
      <w:lang w:val="ca-ES" w:eastAsia="zh-CN"/>
    </w:rPr>
  </w:style>
  <w:style w:type="paragraph" w:styleId="IDC3">
    <w:name w:val="toc 3"/>
    <w:basedOn w:val="Normal"/>
    <w:next w:val="Normal"/>
    <w:autoRedefine/>
    <w:uiPriority w:val="39"/>
    <w:unhideWhenUsed/>
    <w:rsid w:val="002F3194"/>
    <w:pPr>
      <w:spacing w:after="0" w:line="240" w:lineRule="auto"/>
      <w:ind w:left="480"/>
    </w:pPr>
    <w:rPr>
      <w:rFonts w:cstheme="minorHAnsi"/>
      <w:sz w:val="20"/>
      <w:szCs w:val="20"/>
      <w:lang w:val="ca-ES" w:eastAsia="zh-CN"/>
    </w:rPr>
  </w:style>
  <w:style w:type="character" w:styleId="Enlla">
    <w:name w:val="Hyperlink"/>
    <w:basedOn w:val="Lletraperdefectedelpargraf"/>
    <w:uiPriority w:val="99"/>
    <w:unhideWhenUsed/>
    <w:rsid w:val="002F3194"/>
    <w:rPr>
      <w:color w:val="467886" w:themeColor="hyperlink"/>
      <w:u w:val="single"/>
    </w:rPr>
  </w:style>
  <w:style w:type="paragraph" w:customStyle="1" w:styleId="ndexdecontinguts">
    <w:name w:val="Índex de continguts"/>
    <w:rsid w:val="002F3194"/>
    <w:pPr>
      <w:keepNext/>
      <w:keepLines/>
      <w:spacing w:before="240" w:after="240" w:line="240" w:lineRule="auto"/>
      <w:outlineLvl w:val="0"/>
    </w:pPr>
    <w:rPr>
      <w:rFonts w:ascii="Arial" w:eastAsiaTheme="majorEastAsia" w:hAnsi="Arial" w:cstheme="majorBidi"/>
      <w:b/>
      <w:color w:val="E8E8E8" w:themeColor="background2"/>
      <w:sz w:val="36"/>
      <w:szCs w:val="32"/>
      <w:lang w:val="ca-ES" w:eastAsia="zh-CN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theme/theme1.xml><?xml version="1.0" encoding="utf-8"?>
<a:theme xmlns:a="http://schemas.openxmlformats.org/drawingml/2006/main" name="Tema de Office">
  <a:themeElements>
    <a:clrScheme name="FAS">
      <a:dk1>
        <a:srgbClr val="000000"/>
      </a:dk1>
      <a:lt1>
        <a:sysClr val="window" lastClr="FFFFFF"/>
      </a:lt1>
      <a:dk2>
        <a:srgbClr val="A9C47F"/>
      </a:dk2>
      <a:lt2>
        <a:srgbClr val="737B4C"/>
      </a:lt2>
      <a:accent1>
        <a:srgbClr val="B3A369"/>
      </a:accent1>
      <a:accent2>
        <a:srgbClr val="008539"/>
      </a:accent2>
      <a:accent3>
        <a:srgbClr val="008539"/>
      </a:accent3>
      <a:accent4>
        <a:srgbClr val="57B14C"/>
      </a:accent4>
      <a:accent5>
        <a:srgbClr val="F4CE00"/>
      </a:accent5>
      <a:accent6>
        <a:srgbClr val="007381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0B7135-BC4B-B444-9408-CA66112F7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PLANTILLA_FAS</Template>
  <TotalTime>545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FUNDACIÓ UAB</Company>
  <LinksUpToDate>false</LinksUpToDate>
  <CharactersWithSpaces>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Ran</dc:creator>
  <cp:keywords/>
  <dc:description/>
  <cp:lastModifiedBy>Ferran Gallart Canal</cp:lastModifiedBy>
  <cp:revision>36</cp:revision>
  <cp:lastPrinted>2023-04-21T09:12:00Z</cp:lastPrinted>
  <dcterms:created xsi:type="dcterms:W3CDTF">2023-05-03T14:01:00Z</dcterms:created>
  <dcterms:modified xsi:type="dcterms:W3CDTF">2024-11-08T11:39:00Z</dcterms:modified>
  <cp:category/>
</cp:coreProperties>
</file>