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CDDEB" w14:textId="2D5F502E" w:rsidR="00C45EF9" w:rsidRPr="00C45EF9" w:rsidRDefault="00C45EF9" w:rsidP="00C45EF9"/>
    <w:p w14:paraId="3A892741" w14:textId="290F06EE" w:rsidR="00C45EF9" w:rsidRPr="00C45EF9" w:rsidRDefault="00C45EF9" w:rsidP="00C45EF9"/>
    <w:p w14:paraId="1B99C070" w14:textId="1BC9D577" w:rsidR="00C45EF9" w:rsidRPr="00C45EF9" w:rsidRDefault="00C45EF9" w:rsidP="00C45EF9"/>
    <w:p w14:paraId="46498AAB" w14:textId="0276EF8C" w:rsidR="00C45EF9" w:rsidRPr="00C45EF9" w:rsidRDefault="00C45EF9" w:rsidP="00C45EF9"/>
    <w:p w14:paraId="1DE687DF" w14:textId="549B9563" w:rsidR="00C45EF9" w:rsidRPr="00C45EF9" w:rsidRDefault="00C45EF9" w:rsidP="00C45EF9"/>
    <w:p w14:paraId="38DFA7FF" w14:textId="2AA8F0BE" w:rsidR="00C45EF9" w:rsidRPr="00C45EF9" w:rsidRDefault="00C45EF9" w:rsidP="00C45EF9"/>
    <w:p w14:paraId="6DB222DB" w14:textId="77777777" w:rsidR="00C45EF9" w:rsidRPr="00C45EF9" w:rsidRDefault="00C45EF9" w:rsidP="00C45EF9"/>
    <w:p w14:paraId="46C94C3F" w14:textId="77777777" w:rsidR="00C45EF9" w:rsidRPr="00C45EF9" w:rsidRDefault="00C45EF9" w:rsidP="00C45EF9"/>
    <w:p w14:paraId="2629E1F6" w14:textId="77777777" w:rsidR="00C45EF9" w:rsidRPr="00C45EF9" w:rsidRDefault="00C45EF9" w:rsidP="00C45EF9"/>
    <w:p w14:paraId="19F478FA" w14:textId="77777777" w:rsidR="00C45EF9" w:rsidRPr="00C45EF9" w:rsidRDefault="00C45EF9" w:rsidP="00C45EF9"/>
    <w:p w14:paraId="5750AA2A" w14:textId="77777777" w:rsidR="00C45EF9" w:rsidRPr="00C45EF9" w:rsidRDefault="00C45EF9" w:rsidP="00C45EF9"/>
    <w:p w14:paraId="3B435147" w14:textId="77777777" w:rsidR="00C45EF9" w:rsidRPr="00C45EF9" w:rsidRDefault="00C45EF9" w:rsidP="00C45EF9"/>
    <w:p w14:paraId="1A89A784" w14:textId="77777777" w:rsidR="00C45EF9" w:rsidRPr="00C45EF9" w:rsidRDefault="00C45EF9" w:rsidP="00C45EF9"/>
    <w:p w14:paraId="58AD6E92" w14:textId="77777777" w:rsidR="00C45EF9" w:rsidRPr="00C45EF9" w:rsidRDefault="00C45EF9" w:rsidP="00C45EF9"/>
    <w:p w14:paraId="5B95903A" w14:textId="77777777" w:rsidR="00C45EF9" w:rsidRPr="00C45EF9" w:rsidRDefault="00C45EF9" w:rsidP="00C45EF9"/>
    <w:p w14:paraId="6A50B664" w14:textId="77777777" w:rsidR="00C45EF9" w:rsidRPr="00C45EF9" w:rsidRDefault="00C45EF9" w:rsidP="00C45EF9"/>
    <w:p w14:paraId="6E301467" w14:textId="54EC0FA6" w:rsidR="00C45EF9" w:rsidRPr="00C45EF9" w:rsidRDefault="00C45EF9" w:rsidP="00C45EF9"/>
    <w:p w14:paraId="16F60072" w14:textId="77777777" w:rsidR="00C45EF9" w:rsidRPr="00C45EF9" w:rsidRDefault="00C45EF9" w:rsidP="00C45EF9"/>
    <w:p w14:paraId="084C282E" w14:textId="77777777" w:rsidR="00C45EF9" w:rsidRDefault="00C45EF9" w:rsidP="00C45EF9">
      <w:pPr>
        <w:rPr>
          <w:bCs/>
          <w:noProof/>
          <w:sz w:val="18"/>
          <w:szCs w:val="18"/>
        </w:rPr>
      </w:pPr>
    </w:p>
    <w:p w14:paraId="71C1C454" w14:textId="77777777" w:rsidR="00C45EF9" w:rsidRPr="00C45EF9" w:rsidRDefault="00C45EF9" w:rsidP="00C45EF9"/>
    <w:sectPr w:rsidR="00C45EF9" w:rsidRPr="00C45EF9" w:rsidSect="008B2D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47" w:right="851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2DEDD" w14:textId="77777777" w:rsidR="00F84FC3" w:rsidRDefault="00F84FC3" w:rsidP="0000744F">
      <w:r>
        <w:separator/>
      </w:r>
    </w:p>
    <w:p w14:paraId="2FBC84CD" w14:textId="77777777" w:rsidR="00F84FC3" w:rsidRDefault="00F84FC3"/>
  </w:endnote>
  <w:endnote w:type="continuationSeparator" w:id="0">
    <w:p w14:paraId="129284F5" w14:textId="77777777" w:rsidR="00F84FC3" w:rsidRDefault="00F84FC3" w:rsidP="0000744F">
      <w:r>
        <w:continuationSeparator/>
      </w:r>
    </w:p>
    <w:p w14:paraId="1A036DC5" w14:textId="77777777" w:rsidR="00F84FC3" w:rsidRDefault="00F84F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A98B8" w14:textId="77777777" w:rsidR="005866AD" w:rsidRDefault="005866A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7002C3" w:rsidRPr="006B1DB8" w14:paraId="013FD509" w14:textId="77777777" w:rsidTr="001B2299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66284ACC" w14:textId="77777777" w:rsidR="007002C3" w:rsidRPr="00C213B2" w:rsidRDefault="007002C3" w:rsidP="001B2299">
          <w:pPr>
            <w:pStyle w:val="Senseespaiat"/>
          </w:pPr>
          <w:r>
            <w:rPr>
              <w:b/>
              <w:noProof/>
            </w:rPr>
            <w:drawing>
              <wp:inline distT="0" distB="0" distL="0" distR="0" wp14:anchorId="08DC595E" wp14:editId="085D2D3D">
                <wp:extent cx="1839600" cy="175844"/>
                <wp:effectExtent l="0" t="0" r="0" b="0"/>
                <wp:docPr id="101292148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9600" cy="1758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32CA53DE" w14:textId="77777777" w:rsidR="007002C3" w:rsidRPr="00805451" w:rsidRDefault="007002C3" w:rsidP="001B2299">
          <w:pPr>
            <w:pStyle w:val="Senseespaiat"/>
            <w:jc w:val="righ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bottom"/>
        </w:tcPr>
        <w:p w14:paraId="17004ABC" w14:textId="77777777" w:rsidR="007002C3" w:rsidRPr="00805451" w:rsidRDefault="007002C3" w:rsidP="001B2299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1EC744AD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09F02" w14:textId="77777777" w:rsidR="005866AD" w:rsidRDefault="005866A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FD4E5" w14:textId="77777777" w:rsidR="00F84FC3" w:rsidRDefault="00F84FC3" w:rsidP="0000744F">
      <w:r>
        <w:separator/>
      </w:r>
    </w:p>
    <w:p w14:paraId="5D673745" w14:textId="77777777" w:rsidR="00F84FC3" w:rsidRDefault="00F84FC3"/>
  </w:footnote>
  <w:footnote w:type="continuationSeparator" w:id="0">
    <w:p w14:paraId="7ACAE220" w14:textId="77777777" w:rsidR="00F84FC3" w:rsidRDefault="00F84FC3" w:rsidP="0000744F">
      <w:r>
        <w:continuationSeparator/>
      </w:r>
    </w:p>
    <w:p w14:paraId="5451DD0F" w14:textId="77777777" w:rsidR="00F84FC3" w:rsidRDefault="00F84F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58526" w14:textId="77777777" w:rsidR="005866AD" w:rsidRDefault="005866A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10382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4349"/>
      <w:gridCol w:w="6033"/>
    </w:tblGrid>
    <w:tr w:rsidR="007002C3" w14:paraId="4E174E10" w14:textId="77777777" w:rsidTr="004E2D8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95"/>
      </w:trPr>
      <w:tc>
        <w:tcPr>
          <w:tcW w:w="4265" w:type="dxa"/>
          <w:tcBorders>
            <w:bottom w:val="none" w:sz="0" w:space="0" w:color="auto"/>
          </w:tcBorders>
        </w:tcPr>
        <w:p w14:paraId="21687FC2" w14:textId="77777777" w:rsidR="007002C3" w:rsidRPr="00C830B4" w:rsidRDefault="007002C3" w:rsidP="005C45DF">
          <w:pPr>
            <w:pStyle w:val="Senseespaiat"/>
            <w:jc w:val="left"/>
            <w:rPr>
              <w:b/>
            </w:rPr>
          </w:pPr>
          <w:r>
            <w:rPr>
              <w:noProof/>
            </w:rPr>
            <w:drawing>
              <wp:inline distT="0" distB="0" distL="0" distR="0" wp14:anchorId="6F1A999F" wp14:editId="6A84527C">
                <wp:extent cx="2520000" cy="301945"/>
                <wp:effectExtent l="0" t="0" r="0" b="3175"/>
                <wp:docPr id="1901809716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38" t="25926" r="6438" b="25926"/>
                        <a:stretch/>
                      </pic:blipFill>
                      <pic:spPr bwMode="auto">
                        <a:xfrm>
                          <a:off x="0" y="0"/>
                          <a:ext cx="2520000" cy="30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9" w:type="dxa"/>
          <w:tcBorders>
            <w:bottom w:val="none" w:sz="0" w:space="0" w:color="auto"/>
          </w:tcBorders>
        </w:tcPr>
        <w:p w14:paraId="40F9E6C8" w14:textId="77777777" w:rsidR="007002C3" w:rsidRPr="00C830B4" w:rsidRDefault="007002C3" w:rsidP="008559B1">
          <w:pPr>
            <w:pStyle w:val="Ttol1"/>
            <w:spacing w:before="0" w:after="0"/>
            <w:rPr>
              <w:b w:val="0"/>
            </w:rPr>
          </w:pPr>
        </w:p>
      </w:tc>
    </w:tr>
  </w:tbl>
  <w:p w14:paraId="3FAB335E" w14:textId="5375C345" w:rsidR="00B7288F" w:rsidRPr="005064F0" w:rsidRDefault="00B7288F" w:rsidP="005064F0">
    <w:pPr>
      <w:pStyle w:val="Senseespaiat"/>
      <w:rPr>
        <w:lang w:val="ca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BFEBB" w14:textId="77777777" w:rsidR="005866AD" w:rsidRDefault="005866A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539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539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59F"/>
    <w:rsid w:val="0000744F"/>
    <w:rsid w:val="00021F7C"/>
    <w:rsid w:val="00025C83"/>
    <w:rsid w:val="00031DD9"/>
    <w:rsid w:val="00034530"/>
    <w:rsid w:val="00036526"/>
    <w:rsid w:val="00047AD1"/>
    <w:rsid w:val="00074069"/>
    <w:rsid w:val="00077F4D"/>
    <w:rsid w:val="000A57A8"/>
    <w:rsid w:val="000B208B"/>
    <w:rsid w:val="000C07B3"/>
    <w:rsid w:val="00142A34"/>
    <w:rsid w:val="00145F2E"/>
    <w:rsid w:val="00146D14"/>
    <w:rsid w:val="001A45FC"/>
    <w:rsid w:val="001B2299"/>
    <w:rsid w:val="001C7B18"/>
    <w:rsid w:val="00221C9B"/>
    <w:rsid w:val="00227985"/>
    <w:rsid w:val="00270BA9"/>
    <w:rsid w:val="002808EF"/>
    <w:rsid w:val="002B0F33"/>
    <w:rsid w:val="002B3B32"/>
    <w:rsid w:val="002F488C"/>
    <w:rsid w:val="002F79E8"/>
    <w:rsid w:val="00317EDF"/>
    <w:rsid w:val="003331BC"/>
    <w:rsid w:val="00334A40"/>
    <w:rsid w:val="0036659F"/>
    <w:rsid w:val="00391C39"/>
    <w:rsid w:val="003B01FF"/>
    <w:rsid w:val="003D1C66"/>
    <w:rsid w:val="004018DB"/>
    <w:rsid w:val="004216C3"/>
    <w:rsid w:val="00457FC2"/>
    <w:rsid w:val="00475FCD"/>
    <w:rsid w:val="004A2C59"/>
    <w:rsid w:val="004C22A1"/>
    <w:rsid w:val="004C7456"/>
    <w:rsid w:val="004E2D8E"/>
    <w:rsid w:val="005064F0"/>
    <w:rsid w:val="00537F84"/>
    <w:rsid w:val="00540A43"/>
    <w:rsid w:val="005567B0"/>
    <w:rsid w:val="005636B7"/>
    <w:rsid w:val="005679A2"/>
    <w:rsid w:val="005866AD"/>
    <w:rsid w:val="005A35E6"/>
    <w:rsid w:val="005A3A4A"/>
    <w:rsid w:val="005B2D35"/>
    <w:rsid w:val="005B3F4D"/>
    <w:rsid w:val="005C40D1"/>
    <w:rsid w:val="005C45DF"/>
    <w:rsid w:val="005D3B37"/>
    <w:rsid w:val="005E1E35"/>
    <w:rsid w:val="005F49FC"/>
    <w:rsid w:val="00653124"/>
    <w:rsid w:val="0065396F"/>
    <w:rsid w:val="006617A7"/>
    <w:rsid w:val="00676319"/>
    <w:rsid w:val="0067680A"/>
    <w:rsid w:val="006B1DB8"/>
    <w:rsid w:val="006B3320"/>
    <w:rsid w:val="006D46D1"/>
    <w:rsid w:val="007002C3"/>
    <w:rsid w:val="00700BB4"/>
    <w:rsid w:val="00704226"/>
    <w:rsid w:val="0073505F"/>
    <w:rsid w:val="007411CD"/>
    <w:rsid w:val="00755610"/>
    <w:rsid w:val="007B19B7"/>
    <w:rsid w:val="007B4E25"/>
    <w:rsid w:val="007B6209"/>
    <w:rsid w:val="007C3D0A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C592C"/>
    <w:rsid w:val="008D5C10"/>
    <w:rsid w:val="008F16E6"/>
    <w:rsid w:val="00910157"/>
    <w:rsid w:val="00911392"/>
    <w:rsid w:val="009275FB"/>
    <w:rsid w:val="00951552"/>
    <w:rsid w:val="00980767"/>
    <w:rsid w:val="009B650C"/>
    <w:rsid w:val="00A11B6B"/>
    <w:rsid w:val="00A24400"/>
    <w:rsid w:val="00A33818"/>
    <w:rsid w:val="00A43ABE"/>
    <w:rsid w:val="00AA1C1D"/>
    <w:rsid w:val="00AD556A"/>
    <w:rsid w:val="00AE0A28"/>
    <w:rsid w:val="00AE1949"/>
    <w:rsid w:val="00B04E22"/>
    <w:rsid w:val="00B13DD6"/>
    <w:rsid w:val="00B161CC"/>
    <w:rsid w:val="00B2306C"/>
    <w:rsid w:val="00B43965"/>
    <w:rsid w:val="00B44BC0"/>
    <w:rsid w:val="00B7288F"/>
    <w:rsid w:val="00BB7C61"/>
    <w:rsid w:val="00C14014"/>
    <w:rsid w:val="00C213B2"/>
    <w:rsid w:val="00C21401"/>
    <w:rsid w:val="00C30BF5"/>
    <w:rsid w:val="00C370F3"/>
    <w:rsid w:val="00C43CC6"/>
    <w:rsid w:val="00C45EF9"/>
    <w:rsid w:val="00C506C2"/>
    <w:rsid w:val="00C7040E"/>
    <w:rsid w:val="00C830B4"/>
    <w:rsid w:val="00CD75DD"/>
    <w:rsid w:val="00CF7C35"/>
    <w:rsid w:val="00D16CBD"/>
    <w:rsid w:val="00D25344"/>
    <w:rsid w:val="00D4382A"/>
    <w:rsid w:val="00DD0EF6"/>
    <w:rsid w:val="00DF6E10"/>
    <w:rsid w:val="00E01B37"/>
    <w:rsid w:val="00E04046"/>
    <w:rsid w:val="00E347EC"/>
    <w:rsid w:val="00E43868"/>
    <w:rsid w:val="00E5089B"/>
    <w:rsid w:val="00E52A3F"/>
    <w:rsid w:val="00E57B65"/>
    <w:rsid w:val="00E70404"/>
    <w:rsid w:val="00E848D5"/>
    <w:rsid w:val="00EA57D0"/>
    <w:rsid w:val="00EA7319"/>
    <w:rsid w:val="00EB13E3"/>
    <w:rsid w:val="00EC01E0"/>
    <w:rsid w:val="00ED7CC5"/>
    <w:rsid w:val="00F136F8"/>
    <w:rsid w:val="00F23EAE"/>
    <w:rsid w:val="00F32F93"/>
    <w:rsid w:val="00F506B8"/>
    <w:rsid w:val="00F84FC3"/>
    <w:rsid w:val="00F86576"/>
    <w:rsid w:val="00F9395D"/>
    <w:rsid w:val="00F956AF"/>
    <w:rsid w:val="00FE42CD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BC6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008539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539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008539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008539" w:themeColor="background2"/>
        <w:bottom w:val="single" w:sz="4" w:space="10" w:color="008539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008539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008539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008539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008539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539" w:themeColor="background2"/>
        <w:bottom w:val="single" w:sz="18" w:space="0" w:color="008539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CACFB1" w:themeColor="accent1" w:themeTint="66"/>
        <w:left w:val="single" w:sz="4" w:space="0" w:color="CACFB1" w:themeColor="accent1" w:themeTint="66"/>
        <w:bottom w:val="single" w:sz="4" w:space="0" w:color="CACFB1" w:themeColor="accent1" w:themeTint="66"/>
        <w:right w:val="single" w:sz="4" w:space="0" w:color="CACFB1" w:themeColor="accent1" w:themeTint="66"/>
        <w:insideH w:val="single" w:sz="4" w:space="0" w:color="CACFB1" w:themeColor="accent1" w:themeTint="66"/>
        <w:insideV w:val="single" w:sz="4" w:space="0" w:color="CACFB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0B78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B78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C45E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5.png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Índex de continguts"/>
        <w:style w:val="Títol de l'IDC"/>
        <w:category>
          <w:name w:val="General"/>
          <w:gallery w:val="tblOfContents"/>
        </w:category>
        <w:behaviors>
          <w:behavior w:val="p"/>
        </w:behaviors>
        <w:guid w:val="{E043039E-044A-4EF4-B494-A3B3A402173C}"/>
      </w:docPartPr>
      <w:docPartBody>
        <w:p w:rsidR="002F3194" w:rsidRPr="000A57A8" w:rsidRDefault="002F3194">
          <w:pPr>
            <w:pStyle w:val="TtoldelIDC"/>
            <w:rPr>
              <w:sz w:val="36"/>
              <w:szCs w:val="36"/>
            </w:rPr>
          </w:pPr>
          <w:r w:rsidRPr="000A57A8">
            <w:rPr>
              <w:sz w:val="36"/>
              <w:szCs w:val="36"/>
              <w:lang w:val="ca-ES"/>
            </w:rPr>
            <w:t>Índex de continguts</w:t>
          </w:r>
        </w:p>
        <w:p w:rsidR="002F3194" w:rsidRDefault="002F3194">
          <w:pPr>
            <w:pStyle w:val="IDC1"/>
            <w:tabs>
              <w:tab w:val="right" w:leader="dot" w:pos="10188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sz w:val="22"/>
              <w:szCs w:val="22"/>
              <w:lang w:val="es-ES" w:eastAsia="es-ES"/>
            </w:rPr>
          </w:pPr>
          <w:r>
            <w:rPr>
              <w:b w:val="0"/>
              <w:bCs w:val="0"/>
              <w:i w:val="0"/>
              <w:iCs w:val="0"/>
            </w:rPr>
            <w:fldChar w:fldCharType="begin"/>
          </w:r>
          <w:r>
            <w:rPr>
              <w:b w:val="0"/>
              <w:bCs w:val="0"/>
              <w:i w:val="0"/>
              <w:iCs w:val="0"/>
            </w:rPr>
            <w:instrText xml:space="preserve"> TOC \o "1-3" \h \z \u </w:instrText>
          </w:r>
          <w:r>
            <w:rPr>
              <w:b w:val="0"/>
              <w:bCs w:val="0"/>
              <w:i w:val="0"/>
              <w:iCs w:val="0"/>
            </w:rPr>
            <w:fldChar w:fldCharType="separate"/>
          </w:r>
          <w:hyperlink w:anchor="_Toc135049225" w:history="1">
            <w:r>
              <w:rPr>
                <w:rStyle w:val="Enlla"/>
                <w:noProof/>
              </w:rPr>
              <w:t>Títol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2"/>
            <w:tabs>
              <w:tab w:val="right" w:leader="dot" w:pos="10188"/>
            </w:tabs>
            <w:rPr>
              <w:rFonts w:cstheme="minorBidi"/>
              <w:b w:val="0"/>
              <w:bCs w:val="0"/>
              <w:noProof/>
              <w:lang w:val="es-ES" w:eastAsia="es-ES"/>
            </w:rPr>
          </w:pPr>
          <w:hyperlink w:anchor="_Toc135049226" w:history="1">
            <w:r>
              <w:rPr>
                <w:rStyle w:val="Enlla"/>
                <w:noProof/>
              </w:rPr>
              <w:t>Títol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3"/>
            <w:tabs>
              <w:tab w:val="right" w:leader="dot" w:pos="10188"/>
            </w:tabs>
            <w:rPr>
              <w:rFonts w:cstheme="minorBidi"/>
              <w:noProof/>
              <w:sz w:val="22"/>
              <w:szCs w:val="22"/>
              <w:lang w:val="es-ES" w:eastAsia="es-ES"/>
            </w:rPr>
          </w:pPr>
          <w:hyperlink w:anchor="_Toc135049227" w:history="1">
            <w:r>
              <w:rPr>
                <w:rStyle w:val="Enlla"/>
                <w:noProof/>
              </w:rPr>
              <w:t>Títol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7FEA" w:rsidRDefault="002F3194" w:rsidP="002F3194">
          <w:pPr>
            <w:pStyle w:val="ndexdecontinguts"/>
          </w:pPr>
          <w:r>
            <w:rPr>
              <w:rFonts w:cstheme="minorHAnsi"/>
              <w:b w:val="0"/>
              <w:bCs/>
              <w:i/>
              <w:iCs/>
              <w:szCs w:val="24"/>
            </w:rPr>
            <w:fldChar w:fldCharType="end"/>
          </w:r>
        </w:p>
      </w:docPartBody>
    </w:docPart>
    <w:docPart>
      <w:docPartPr>
        <w:name w:val="3-CSV"/>
        <w:style w:val="Capçalera i peu"/>
        <w:category>
          <w:name w:val="General"/>
          <w:gallery w:val="ftrs"/>
        </w:category>
        <w:behaviors>
          <w:behavior w:val="content"/>
        </w:behaviors>
        <w:guid w:val="{9CE98AA1-0BEA-4282-B75A-252499D136A0}"/>
      </w:docPartPr>
      <w:docPartBody>
        <w:p w:rsidR="00DA4F95" w:rsidRDefault="00DA4F95">
          <w:pPr>
            <w:pStyle w:val="Peu"/>
          </w:pPr>
        </w:p>
        <w:p w:rsidR="000B079E" w:rsidRDefault="000B079E"/>
      </w:docPartBody>
    </w:docPart>
    <w:docPart>
      <w:docPartPr>
        <w:name w:val="1-Alineat esquerra 1"/>
        <w:style w:val="Sense espaiat"/>
        <w:category>
          <w:name w:val="General"/>
          <w:gallery w:val="hdrs"/>
        </w:category>
        <w:behaviors>
          <w:behavior w:val="content"/>
        </w:behaviors>
        <w:guid w:val="{59E1E2CE-06EC-49E2-9087-DA348ABD47C6}"/>
      </w:docPartPr>
      <w:docPartBody>
        <w:tbl>
          <w:tblPr>
            <w:tblStyle w:val="Taulaambquadrcula"/>
            <w:tblW w:w="10382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349"/>
            <w:gridCol w:w="6033"/>
          </w:tblGrid>
          <w:tr w:rsidR="00DA7B9A" w:rsidTr="004E2D8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95"/>
            </w:trPr>
            <w:tc>
              <w:tcPr>
                <w:tcW w:w="4265" w:type="dxa"/>
                <w:tcBorders>
                  <w:bottom w:val="none" w:sz="0" w:space="0" w:color="auto"/>
                </w:tcBorders>
              </w:tcPr>
              <w:p w:rsidR="00DA7B9A" w:rsidRPr="00C830B4" w:rsidRDefault="00DA7B9A" w:rsidP="005C45DF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C3D580E" wp14:editId="0867F066">
                      <wp:extent cx="2520000" cy="301945"/>
                      <wp:effectExtent l="0" t="0" r="0" b="3175"/>
                      <wp:docPr id="1901809716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238" t="25926" r="6438" b="259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20000" cy="3019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949" w:type="dxa"/>
                <w:tcBorders>
                  <w:bottom w:val="none" w:sz="0" w:space="0" w:color="auto"/>
                </w:tcBorders>
              </w:tcPr>
              <w:p w:rsidR="00DA7B9A" w:rsidRPr="00C830B4" w:rsidRDefault="00DA7B9A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89067A" w:rsidRDefault="0089067A"/>
      </w:docPartBody>
    </w:docPart>
    <w:docPart>
      <w:docPartPr>
        <w:name w:val="2-Alineat esquerra 2"/>
        <w:style w:val="Sense espaiat"/>
        <w:category>
          <w:name w:val="General"/>
          <w:gallery w:val="hdrs"/>
        </w:category>
        <w:behaviors>
          <w:behavior w:val="content"/>
        </w:behaviors>
        <w:guid w:val="{F0BF5789-459F-4545-B03A-64241275A0CB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851"/>
            <w:gridCol w:w="7337"/>
          </w:tblGrid>
          <w:tr w:rsidR="00DA7B9A" w:rsidTr="00021F7C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2689" w:type="dxa"/>
                <w:tcBorders>
                  <w:bottom w:val="none" w:sz="0" w:space="0" w:color="auto"/>
                </w:tcBorders>
              </w:tcPr>
              <w:p w:rsidR="00DA7B9A" w:rsidRPr="00C830B4" w:rsidRDefault="00DA7B9A" w:rsidP="00021F7C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b/>
                    <w:noProof/>
                  </w:rPr>
                  <w:drawing>
                    <wp:inline distT="0" distB="0" distL="0" distR="0" wp14:anchorId="18ECE56B" wp14:editId="5329EFD2">
                      <wp:extent cx="1620000" cy="452093"/>
                      <wp:effectExtent l="0" t="0" r="0" b="5715"/>
                      <wp:docPr id="132081931" name="Imatge 2" descr="Imatge que conté Font, Gràfics, captura de pantalla, text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2081931" name="Imatge 2" descr="Imatge que conté Font, Gràfics, captura de pantalla, text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554" t="20715" r="10027" b="1928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20000" cy="4520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99" w:type="dxa"/>
                <w:tcBorders>
                  <w:bottom w:val="none" w:sz="0" w:space="0" w:color="auto"/>
                </w:tcBorders>
              </w:tcPr>
              <w:p w:rsidR="00DA7B9A" w:rsidRPr="00C830B4" w:rsidRDefault="00DA7B9A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89067A" w:rsidRDefault="0089067A"/>
      </w:docPartBody>
    </w:docPart>
    <w:docPart>
      <w:docPartPr>
        <w:name w:val="3-Carta 1"/>
        <w:style w:val="Sense espaiat"/>
        <w:category>
          <w:name w:val="General"/>
          <w:gallery w:val="hdrs"/>
        </w:category>
        <w:behaviors>
          <w:behavior w:val="content"/>
        </w:behaviors>
        <w:guid w:val="{EDB72D9A-00B6-4922-BD9B-A3F7F744C9F4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805"/>
            <w:gridCol w:w="3543"/>
          </w:tblGrid>
          <w:tr w:rsidR="0089067A" w:rsidRPr="008F1C6B" w:rsidTr="003D1C6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721" w:type="dxa"/>
                <w:tcBorders>
                  <w:bottom w:val="none" w:sz="0" w:space="0" w:color="auto"/>
                </w:tcBorders>
              </w:tcPr>
              <w:p w:rsidR="0089067A" w:rsidRDefault="0089067A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252509A" wp14:editId="1AEAE523">
                      <wp:extent cx="2520000" cy="301945"/>
                      <wp:effectExtent l="0" t="0" r="0" b="3175"/>
                      <wp:docPr id="473672674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238" t="25926" r="6438" b="259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20000" cy="3019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59" w:type="dxa"/>
                <w:tcBorders>
                  <w:bottom w:val="none" w:sz="0" w:space="0" w:color="auto"/>
                </w:tcBorders>
              </w:tcPr>
              <w:p w:rsidR="0089067A" w:rsidRPr="00C45EF9" w:rsidRDefault="0089067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>Centre de Formació Professional Fundació UAB</w:t>
                </w:r>
              </w:p>
              <w:p w:rsidR="0089067A" w:rsidRPr="00C45EF9" w:rsidRDefault="0089067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Edifici Blanc – Campus UAB </w:t>
                </w:r>
              </w:p>
              <w:p w:rsidR="0089067A" w:rsidRPr="00C45EF9" w:rsidRDefault="0089067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08193 Bellaterra (Cerdanyola del Vallès) </w:t>
                </w:r>
              </w:p>
              <w:p w:rsidR="0089067A" w:rsidRPr="00C45EF9" w:rsidRDefault="0089067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89067A" w:rsidRDefault="0089067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Tel. 93 592 97 10  </w:t>
                </w:r>
              </w:p>
              <w:p w:rsidR="0089067A" w:rsidRPr="00C45EF9" w:rsidRDefault="0089067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>
                  <w:rPr>
                    <w:bCs/>
                    <w:sz w:val="18"/>
                    <w:szCs w:val="18"/>
                    <w:lang w:val="ca-ES"/>
                  </w:rPr>
                  <w:t>fp.fuab</w:t>
                </w: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@uab.cat </w:t>
                </w:r>
              </w:p>
              <w:p w:rsidR="0089067A" w:rsidRPr="00077F4D" w:rsidRDefault="0089067A" w:rsidP="003D1C6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>www.uab.cat/formacio-professional</w:t>
                </w:r>
              </w:p>
            </w:tc>
          </w:tr>
        </w:tbl>
        <w:p w:rsidR="00CD4130" w:rsidRDefault="00CD4130"/>
      </w:docPartBody>
    </w:docPart>
    <w:docPart>
      <w:docPartPr>
        <w:name w:val="4-Carta 2"/>
        <w:style w:val="Sense espaiat"/>
        <w:category>
          <w:name w:val="General"/>
          <w:gallery w:val="hdrs"/>
        </w:category>
        <w:behaviors>
          <w:behavior w:val="content"/>
        </w:behaviors>
        <w:guid w:val="{87FF25A3-70D8-4D7F-9626-952A95F87BF4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805"/>
            <w:gridCol w:w="3543"/>
          </w:tblGrid>
          <w:tr w:rsidR="0089067A" w:rsidRPr="008F1C6B" w:rsidTr="003D1C6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721" w:type="dxa"/>
                <w:tcBorders>
                  <w:bottom w:val="none" w:sz="0" w:space="0" w:color="auto"/>
                </w:tcBorders>
              </w:tcPr>
              <w:p w:rsidR="0089067A" w:rsidRDefault="0089067A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b/>
                    <w:noProof/>
                  </w:rPr>
                  <w:drawing>
                    <wp:inline distT="0" distB="0" distL="0" distR="0" wp14:anchorId="339A199E" wp14:editId="39D5A155">
                      <wp:extent cx="1620000" cy="452093"/>
                      <wp:effectExtent l="0" t="0" r="0" b="5715"/>
                      <wp:docPr id="343418148" name="Imatge 2" descr="Imatge que conté Font, Gràfics, captura de pantalla, text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2081931" name="Imatge 2" descr="Imatge que conté Font, Gràfics, captura de pantalla, text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554" t="20715" r="10027" b="1928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20000" cy="4520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59" w:type="dxa"/>
                <w:tcBorders>
                  <w:bottom w:val="none" w:sz="0" w:space="0" w:color="auto"/>
                </w:tcBorders>
              </w:tcPr>
              <w:p w:rsidR="0089067A" w:rsidRPr="00C45EF9" w:rsidRDefault="0089067A" w:rsidP="00C45EF9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>Centre de Formació Professional Fundació UAB</w:t>
                </w:r>
              </w:p>
              <w:p w:rsidR="0089067A" w:rsidRPr="00C45EF9" w:rsidRDefault="0089067A" w:rsidP="00C45EF9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Edifici Blanc – Campus UAB </w:t>
                </w:r>
              </w:p>
              <w:p w:rsidR="0089067A" w:rsidRPr="00C45EF9" w:rsidRDefault="0089067A" w:rsidP="00C45EF9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08193 Bellaterra (Cerdanyola del Vallès) </w:t>
                </w:r>
              </w:p>
              <w:p w:rsidR="0089067A" w:rsidRPr="00C45EF9" w:rsidRDefault="0089067A" w:rsidP="00C45EF9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89067A" w:rsidRPr="00C45EF9" w:rsidRDefault="0089067A" w:rsidP="00C45EF9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Tel. 93 592 97 10  </w:t>
                </w:r>
              </w:p>
              <w:p w:rsidR="0089067A" w:rsidRDefault="0089067A" w:rsidP="00C45EF9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>
                  <w:rPr>
                    <w:bCs/>
                    <w:sz w:val="18"/>
                    <w:szCs w:val="18"/>
                    <w:lang w:val="ca-ES"/>
                  </w:rPr>
                  <w:t>fp.fuab</w:t>
                </w:r>
                <w:r w:rsidRPr="00C45EF9">
                  <w:rPr>
                    <w:bCs/>
                    <w:sz w:val="18"/>
                    <w:szCs w:val="18"/>
                    <w:lang w:val="ca-ES"/>
                  </w:rPr>
                  <w:t xml:space="preserve">@uab.cat </w:t>
                </w:r>
              </w:p>
              <w:p w:rsidR="0089067A" w:rsidRPr="00C45EF9" w:rsidRDefault="0089067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C45EF9">
                  <w:rPr>
                    <w:bCs/>
                    <w:sz w:val="18"/>
                    <w:szCs w:val="18"/>
                    <w:lang w:val="ca-ES"/>
                  </w:rPr>
                  <w:t>www.uab.cat/formacio-professional</w:t>
                </w:r>
              </w:p>
            </w:tc>
          </w:tr>
        </w:tbl>
        <w:p w:rsidR="00CD4130" w:rsidRDefault="00CD4130"/>
      </w:docPartBody>
    </w:docPart>
    <w:docPart>
      <w:docPartPr>
        <w:name w:val="5-CSV 1"/>
        <w:style w:val="Sense espaiat"/>
        <w:category>
          <w:name w:val="General"/>
          <w:gallery w:val="hdrs"/>
        </w:category>
        <w:behaviors>
          <w:behavior w:val="content"/>
        </w:behaviors>
        <w:guid w:val="{1988B3B9-65FF-4032-9BE2-8FE615AAA5BF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68"/>
            <w:gridCol w:w="2567"/>
            <w:gridCol w:w="3655"/>
          </w:tblGrid>
          <w:tr w:rsidR="000C553C" w:rsidTr="001B229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674" w:type="dxa"/>
                <w:tcBorders>
                  <w:bottom w:val="none" w:sz="0" w:space="0" w:color="auto"/>
                </w:tcBorders>
              </w:tcPr>
              <w:p w:rsidR="000C553C" w:rsidRDefault="000C553C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DAD2343" wp14:editId="362E969C">
                      <wp:extent cx="2520000" cy="301945"/>
                      <wp:effectExtent l="0" t="0" r="0" b="3175"/>
                      <wp:docPr id="1199989138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238" t="25926" r="6438" b="259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20000" cy="3019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936" w:type="dxa"/>
                <w:tcBorders>
                  <w:bottom w:val="none" w:sz="0" w:space="0" w:color="auto"/>
                </w:tcBorders>
              </w:tcPr>
              <w:p w:rsidR="000C553C" w:rsidRDefault="000C553C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56" w:type="dxa"/>
                <w:tcBorders>
                  <w:bottom w:val="none" w:sz="0" w:space="0" w:color="auto"/>
                </w:tcBorders>
              </w:tcPr>
              <w:p w:rsidR="000C553C" w:rsidRDefault="000C553C" w:rsidP="001B2299">
                <w:pPr>
                  <w:pStyle w:val="Senseespaiat"/>
                  <w:jc w:val="right"/>
                </w:pPr>
                <w:r>
                  <w:rPr>
                    <w:b/>
                    <w:noProof/>
                  </w:rPr>
                  <w:drawing>
                    <wp:inline distT="0" distB="0" distL="0" distR="0" wp14:anchorId="3454AD46" wp14:editId="2F881EA9">
                      <wp:extent cx="1839600" cy="175844"/>
                      <wp:effectExtent l="0" t="0" r="0" b="0"/>
                      <wp:docPr id="1790327474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9600" cy="1758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6-CSV 2"/>
        <w:style w:val="Sense espaiat"/>
        <w:category>
          <w:name w:val="General"/>
          <w:gallery w:val="hdrs"/>
        </w:category>
        <w:behaviors>
          <w:behavior w:val="content"/>
        </w:behaviors>
        <w:guid w:val="{80EA75FB-F874-46DC-9B15-65971829F4F8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758"/>
            <w:gridCol w:w="2992"/>
            <w:gridCol w:w="3740"/>
          </w:tblGrid>
          <w:tr w:rsidR="000C553C" w:rsidTr="001B229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674" w:type="dxa"/>
                <w:tcBorders>
                  <w:bottom w:val="none" w:sz="0" w:space="0" w:color="auto"/>
                </w:tcBorders>
              </w:tcPr>
              <w:p w:rsidR="000C553C" w:rsidRDefault="000C553C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b/>
                    <w:noProof/>
                  </w:rPr>
                  <w:drawing>
                    <wp:inline distT="0" distB="0" distL="0" distR="0" wp14:anchorId="38A98335" wp14:editId="5A1B6B3C">
                      <wp:extent cx="1620000" cy="452093"/>
                      <wp:effectExtent l="0" t="0" r="0" b="5715"/>
                      <wp:docPr id="1238452805" name="Imatge 2" descr="Imatge que conté Font, Gràfics, captura de pantalla, text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2081931" name="Imatge 2" descr="Imatge que conté Font, Gràfics, captura de pantalla, text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554" t="20715" r="10027" b="1928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20000" cy="4520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936" w:type="dxa"/>
                <w:tcBorders>
                  <w:bottom w:val="none" w:sz="0" w:space="0" w:color="auto"/>
                </w:tcBorders>
              </w:tcPr>
              <w:p w:rsidR="000C553C" w:rsidRDefault="000C553C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56" w:type="dxa"/>
                <w:tcBorders>
                  <w:bottom w:val="none" w:sz="0" w:space="0" w:color="auto"/>
                </w:tcBorders>
              </w:tcPr>
              <w:p w:rsidR="000C553C" w:rsidRDefault="000C553C" w:rsidP="001B2299">
                <w:pPr>
                  <w:pStyle w:val="Senseespaiat"/>
                  <w:jc w:val="right"/>
                </w:pPr>
                <w:r>
                  <w:rPr>
                    <w:b/>
                    <w:noProof/>
                  </w:rPr>
                  <w:drawing>
                    <wp:inline distT="0" distB="0" distL="0" distR="0" wp14:anchorId="68EDB49C" wp14:editId="0236C062">
                      <wp:extent cx="1839600" cy="175844"/>
                      <wp:effectExtent l="0" t="0" r="0" b="0"/>
                      <wp:docPr id="1953490689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9600" cy="1758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1-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9570092D-07E2-46F1-99C3-144D7ED2A48C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0C553C" w:rsidRPr="006B1DB8" w:rsidTr="001B2299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0C553C" w:rsidRPr="00C213B2" w:rsidRDefault="000C553C" w:rsidP="001B2299">
                <w:pPr>
                  <w:pStyle w:val="Senseespaiat"/>
                </w:pPr>
                <w:r>
                  <w:rPr>
                    <w:b/>
                    <w:noProof/>
                  </w:rPr>
                  <w:drawing>
                    <wp:inline distT="0" distB="0" distL="0" distR="0" wp14:anchorId="37F61B0A" wp14:editId="77781224">
                      <wp:extent cx="1839600" cy="175844"/>
                      <wp:effectExtent l="0" t="0" r="0" b="0"/>
                      <wp:docPr id="1012921489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9600" cy="1758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0C553C" w:rsidRPr="00805451" w:rsidRDefault="000C553C" w:rsidP="001B2299">
                <w:pPr>
                  <w:pStyle w:val="Senseespaiat"/>
                  <w:jc w:val="righ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0C553C" w:rsidRPr="00805451" w:rsidRDefault="000C553C" w:rsidP="001B2299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  <w:docPart>
      <w:docPartPr>
        <w:name w:val="2-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56319417-D4DC-4379-A949-BD53A1178B91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0C553C" w:rsidRPr="006B1DB8" w:rsidTr="001B2299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0C553C" w:rsidRPr="00C213B2" w:rsidRDefault="000C553C" w:rsidP="001B2299">
                <w:pPr>
                  <w:pStyle w:val="Senseespaiat"/>
                </w:pPr>
                <w:r>
                  <w:rPr>
                    <w:b/>
                    <w:noProof/>
                  </w:rPr>
                  <w:drawing>
                    <wp:inline distT="0" distB="0" distL="0" distR="0" wp14:anchorId="788CFA31" wp14:editId="5367219C">
                      <wp:extent cx="1839600" cy="175844"/>
                      <wp:effectExtent l="0" t="0" r="0" b="0"/>
                      <wp:docPr id="1164244235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9600" cy="1758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0C553C" w:rsidRPr="00805451" w:rsidRDefault="000C553C" w:rsidP="001B2299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 w:rsidRPr="00805451">
                  <w:rPr>
                    <w:bCs/>
                    <w:noProof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0C553C" w:rsidRPr="00805451" w:rsidRDefault="000C553C" w:rsidP="001B2299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0C553C" w:rsidRPr="00805451" w:rsidRDefault="000C553C" w:rsidP="001B2299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0A"/>
    <w:rsid w:val="00036526"/>
    <w:rsid w:val="00047D54"/>
    <w:rsid w:val="000547F5"/>
    <w:rsid w:val="0006774E"/>
    <w:rsid w:val="000B079E"/>
    <w:rsid w:val="000C553C"/>
    <w:rsid w:val="001B3E3E"/>
    <w:rsid w:val="001C192D"/>
    <w:rsid w:val="002B048F"/>
    <w:rsid w:val="002F3194"/>
    <w:rsid w:val="003A35BE"/>
    <w:rsid w:val="005125DA"/>
    <w:rsid w:val="00546178"/>
    <w:rsid w:val="00547DF5"/>
    <w:rsid w:val="00553D27"/>
    <w:rsid w:val="005679A2"/>
    <w:rsid w:val="005828FD"/>
    <w:rsid w:val="005E7E86"/>
    <w:rsid w:val="00611577"/>
    <w:rsid w:val="0061653A"/>
    <w:rsid w:val="006320E9"/>
    <w:rsid w:val="00653290"/>
    <w:rsid w:val="00680076"/>
    <w:rsid w:val="006869D9"/>
    <w:rsid w:val="00787962"/>
    <w:rsid w:val="007D1065"/>
    <w:rsid w:val="00852563"/>
    <w:rsid w:val="0089067A"/>
    <w:rsid w:val="008C5DBA"/>
    <w:rsid w:val="00921C7B"/>
    <w:rsid w:val="00980767"/>
    <w:rsid w:val="009B650C"/>
    <w:rsid w:val="009D0B02"/>
    <w:rsid w:val="00A35A0A"/>
    <w:rsid w:val="00A37FEA"/>
    <w:rsid w:val="00B24BC6"/>
    <w:rsid w:val="00B323AB"/>
    <w:rsid w:val="00B479EA"/>
    <w:rsid w:val="00B50160"/>
    <w:rsid w:val="00B6285B"/>
    <w:rsid w:val="00BD480F"/>
    <w:rsid w:val="00C56A40"/>
    <w:rsid w:val="00CD4130"/>
    <w:rsid w:val="00D1736B"/>
    <w:rsid w:val="00D56866"/>
    <w:rsid w:val="00DA4F95"/>
    <w:rsid w:val="00DA7B9A"/>
    <w:rsid w:val="00DB51B5"/>
    <w:rsid w:val="00E13BEB"/>
    <w:rsid w:val="00E402BF"/>
    <w:rsid w:val="00E70404"/>
    <w:rsid w:val="00ED35BE"/>
    <w:rsid w:val="00F234F0"/>
    <w:rsid w:val="00F524E1"/>
    <w:rsid w:val="00F871C7"/>
    <w:rsid w:val="00F9395D"/>
    <w:rsid w:val="00FB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A0A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DA7B9A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0C553C"/>
    <w:pPr>
      <w:spacing w:after="0" w:line="240" w:lineRule="auto"/>
      <w:jc w:val="center"/>
    </w:pPr>
    <w:rPr>
      <w:rFonts w:ascii="Arial" w:hAnsi="Arial" w:cs="Arial"/>
      <w:sz w:val="24"/>
      <w:szCs w:val="20"/>
      <w:lang w:eastAsia="zh-CN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Ttol">
    <w:name w:val="Title"/>
    <w:basedOn w:val="Normal"/>
    <w:next w:val="Normal"/>
    <w:link w:val="TtolCar"/>
    <w:uiPriority w:val="10"/>
    <w:qFormat/>
    <w:rsid w:val="00047D54"/>
    <w:pPr>
      <w:spacing w:before="240" w:after="240" w:line="240" w:lineRule="auto"/>
      <w:contextualSpacing/>
    </w:pPr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character" w:customStyle="1" w:styleId="TtolCar">
    <w:name w:val="Títol Car"/>
    <w:basedOn w:val="Lletraperdefectedelpargraf"/>
    <w:link w:val="Ttol"/>
    <w:uiPriority w:val="10"/>
    <w:rsid w:val="00047D54"/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paragraph" w:styleId="Senseespaiat">
    <w:name w:val="No Spacing"/>
    <w:uiPriority w:val="1"/>
    <w:qFormat/>
    <w:rsid w:val="000C553C"/>
    <w:pPr>
      <w:spacing w:after="0" w:line="240" w:lineRule="auto"/>
    </w:pPr>
    <w:rPr>
      <w:rFonts w:ascii="Arial" w:hAnsi="Arial" w:cs="Arial"/>
      <w:sz w:val="24"/>
      <w:szCs w:val="20"/>
      <w:lang w:eastAsia="zh-CN"/>
    </w:rPr>
  </w:style>
  <w:style w:type="character" w:customStyle="1" w:styleId="Ttol1Car">
    <w:name w:val="Títol 1 Car"/>
    <w:basedOn w:val="Lletraperdefectedelpargraf"/>
    <w:link w:val="Ttol1"/>
    <w:uiPriority w:val="9"/>
    <w:rsid w:val="00DA7B9A"/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paragraph" w:styleId="Peu">
    <w:name w:val="footer"/>
    <w:basedOn w:val="Normal"/>
    <w:link w:val="PeuCar"/>
    <w:uiPriority w:val="99"/>
    <w:unhideWhenUsed/>
    <w:rsid w:val="00F871C7"/>
    <w:pPr>
      <w:tabs>
        <w:tab w:val="center" w:pos="4252"/>
        <w:tab w:val="right" w:pos="8504"/>
      </w:tabs>
      <w:spacing w:before="240" w:after="0" w:line="240" w:lineRule="auto"/>
    </w:pPr>
    <w:rPr>
      <w:rFonts w:ascii="Arial" w:hAnsi="Arial" w:cs="Arial"/>
      <w:sz w:val="24"/>
      <w:szCs w:val="20"/>
      <w:lang w:val="ca-ES" w:eastAsia="zh-CN"/>
    </w:rPr>
  </w:style>
  <w:style w:type="character" w:customStyle="1" w:styleId="PeuCar">
    <w:name w:val="Peu Car"/>
    <w:basedOn w:val="Lletraperdefectedelpargraf"/>
    <w:link w:val="Peu"/>
    <w:uiPriority w:val="99"/>
    <w:rsid w:val="00F871C7"/>
    <w:rPr>
      <w:rFonts w:ascii="Arial" w:hAnsi="Arial" w:cs="Arial"/>
      <w:sz w:val="24"/>
      <w:szCs w:val="20"/>
      <w:lang w:val="ca-ES" w:eastAsia="zh-CN"/>
    </w:rPr>
  </w:style>
  <w:style w:type="paragraph" w:styleId="TtoldelIDC">
    <w:name w:val="TOC Heading"/>
    <w:basedOn w:val="Ttol1"/>
    <w:next w:val="Normal"/>
    <w:uiPriority w:val="39"/>
    <w:unhideWhenUsed/>
    <w:qFormat/>
    <w:rsid w:val="002F3194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F3194"/>
    <w:pPr>
      <w:spacing w:before="120" w:after="0" w:line="240" w:lineRule="auto"/>
    </w:pPr>
    <w:rPr>
      <w:rFonts w:ascii="Arial" w:hAnsi="Arial" w:cstheme="minorHAnsi"/>
      <w:b/>
      <w:bCs/>
      <w:i/>
      <w:iCs/>
      <w:sz w:val="24"/>
      <w:szCs w:val="24"/>
      <w:lang w:val="ca-ES" w:eastAsia="zh-CN"/>
    </w:rPr>
  </w:style>
  <w:style w:type="paragraph" w:styleId="IDC2">
    <w:name w:val="toc 2"/>
    <w:basedOn w:val="Normal"/>
    <w:next w:val="Normal"/>
    <w:autoRedefine/>
    <w:uiPriority w:val="39"/>
    <w:unhideWhenUsed/>
    <w:rsid w:val="002F3194"/>
    <w:pPr>
      <w:spacing w:before="120" w:after="0" w:line="240" w:lineRule="auto"/>
      <w:ind w:left="240"/>
    </w:pPr>
    <w:rPr>
      <w:rFonts w:cstheme="minorHAnsi"/>
      <w:b/>
      <w:bCs/>
      <w:sz w:val="22"/>
      <w:szCs w:val="22"/>
      <w:lang w:val="ca-ES" w:eastAsia="zh-CN"/>
    </w:rPr>
  </w:style>
  <w:style w:type="paragraph" w:styleId="IDC3">
    <w:name w:val="toc 3"/>
    <w:basedOn w:val="Normal"/>
    <w:next w:val="Normal"/>
    <w:autoRedefine/>
    <w:uiPriority w:val="39"/>
    <w:unhideWhenUsed/>
    <w:rsid w:val="002F3194"/>
    <w:pPr>
      <w:spacing w:after="0" w:line="240" w:lineRule="auto"/>
      <w:ind w:left="480"/>
    </w:pPr>
    <w:rPr>
      <w:rFonts w:cstheme="minorHAnsi"/>
      <w:sz w:val="20"/>
      <w:szCs w:val="20"/>
      <w:lang w:val="ca-ES" w:eastAsia="zh-CN"/>
    </w:rPr>
  </w:style>
  <w:style w:type="character" w:styleId="Enlla">
    <w:name w:val="Hyperlink"/>
    <w:basedOn w:val="Lletraperdefectedelpargraf"/>
    <w:uiPriority w:val="99"/>
    <w:unhideWhenUsed/>
    <w:rsid w:val="002F3194"/>
    <w:rPr>
      <w:color w:val="467886" w:themeColor="hyperlink"/>
      <w:u w:val="single"/>
    </w:rPr>
  </w:style>
  <w:style w:type="paragraph" w:customStyle="1" w:styleId="ndexdecontinguts">
    <w:name w:val="Índex de continguts"/>
    <w:rsid w:val="002F3194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FUAB">
      <a:dk1>
        <a:srgbClr val="000000"/>
      </a:dk1>
      <a:lt1>
        <a:sysClr val="window" lastClr="FFFFFF"/>
      </a:lt1>
      <a:dk2>
        <a:srgbClr val="008C3C"/>
      </a:dk2>
      <a:lt2>
        <a:srgbClr val="008539"/>
      </a:lt2>
      <a:accent1>
        <a:srgbClr val="737B4C"/>
      </a:accent1>
      <a:accent2>
        <a:srgbClr val="A9C47F"/>
      </a:accent2>
      <a:accent3>
        <a:srgbClr val="B3A369"/>
      </a:accent3>
      <a:accent4>
        <a:srgbClr val="956C58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PLANTILLA_CFGS</Template>
  <TotalTime>2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</dc:creator>
  <cp:keywords/>
  <dc:description/>
  <cp:lastModifiedBy>Carlos Villanueva Jiménez</cp:lastModifiedBy>
  <cp:revision>2</cp:revision>
  <cp:lastPrinted>2023-04-21T09:12:00Z</cp:lastPrinted>
  <dcterms:created xsi:type="dcterms:W3CDTF">2025-01-09T11:18:00Z</dcterms:created>
  <dcterms:modified xsi:type="dcterms:W3CDTF">2025-01-09T11:18:00Z</dcterms:modified>
  <cp:category/>
</cp:coreProperties>
</file>