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B5DA1" w14:textId="77777777" w:rsidR="000A57A8" w:rsidRDefault="000A57A8" w:rsidP="000A57A8">
      <w:pPr>
        <w:rPr>
          <w:noProof/>
          <w:lang w:eastAsia="es-ES"/>
        </w:rPr>
      </w:pPr>
    </w:p>
    <w:p w14:paraId="2343A00A" w14:textId="77777777" w:rsidR="00CA7724" w:rsidRPr="00CA7724" w:rsidRDefault="00CA7724" w:rsidP="00CA7724"/>
    <w:p w14:paraId="745F7318" w14:textId="77777777" w:rsidR="00CA7724" w:rsidRPr="00CA7724" w:rsidRDefault="00CA7724" w:rsidP="00CA7724"/>
    <w:p w14:paraId="0CCF659E" w14:textId="77777777" w:rsidR="00CA7724" w:rsidRPr="00CA7724" w:rsidRDefault="00CA7724" w:rsidP="00CA7724"/>
    <w:p w14:paraId="0B7A28A8" w14:textId="77777777" w:rsidR="00CA7724" w:rsidRPr="00CA7724" w:rsidRDefault="00CA7724" w:rsidP="00CA7724"/>
    <w:p w14:paraId="687668BB" w14:textId="04EE5E15" w:rsidR="00CA7724" w:rsidRPr="00CA7724" w:rsidRDefault="00CA7724" w:rsidP="00CA7724"/>
    <w:p w14:paraId="219CB483" w14:textId="77777777" w:rsidR="00CA7724" w:rsidRPr="00CA7724" w:rsidRDefault="00CA7724" w:rsidP="00CA7724"/>
    <w:p w14:paraId="13C5D29F" w14:textId="77777777" w:rsidR="00CA7724" w:rsidRPr="00CA7724" w:rsidRDefault="00CA7724" w:rsidP="00CA7724"/>
    <w:p w14:paraId="272DC6C0" w14:textId="77777777" w:rsidR="00CA7724" w:rsidRPr="00CA7724" w:rsidRDefault="00CA7724" w:rsidP="00CA7724"/>
    <w:p w14:paraId="222E74F1" w14:textId="77777777" w:rsidR="00CA7724" w:rsidRPr="00CA7724" w:rsidRDefault="00CA7724" w:rsidP="00CA7724"/>
    <w:p w14:paraId="6B48F613" w14:textId="77777777" w:rsidR="00CA7724" w:rsidRPr="00CA7724" w:rsidRDefault="00CA7724" w:rsidP="00CA7724"/>
    <w:p w14:paraId="69151D67" w14:textId="77777777" w:rsidR="00CA7724" w:rsidRPr="00CA7724" w:rsidRDefault="00CA7724" w:rsidP="00CA7724"/>
    <w:p w14:paraId="6A15E4D6" w14:textId="77777777" w:rsidR="00CA7724" w:rsidRPr="00CA7724" w:rsidRDefault="00CA7724" w:rsidP="00CA7724"/>
    <w:p w14:paraId="64F8DF93" w14:textId="77777777" w:rsidR="00CA7724" w:rsidRPr="00CA7724" w:rsidRDefault="00CA7724" w:rsidP="00CA7724"/>
    <w:p w14:paraId="3AA5F194" w14:textId="77777777" w:rsidR="00CA7724" w:rsidRPr="00CA7724" w:rsidRDefault="00CA7724" w:rsidP="00CA7724"/>
    <w:p w14:paraId="0B31992E" w14:textId="77777777" w:rsidR="00CA7724" w:rsidRPr="00CA7724" w:rsidRDefault="00CA7724" w:rsidP="00CA7724"/>
    <w:p w14:paraId="08CE2818" w14:textId="77777777" w:rsidR="00CA7724" w:rsidRPr="00CA7724" w:rsidRDefault="00CA7724" w:rsidP="00CA7724"/>
    <w:p w14:paraId="67E4E4E7" w14:textId="77777777" w:rsidR="00CA7724" w:rsidRPr="00CA7724" w:rsidRDefault="00CA7724" w:rsidP="00CA7724"/>
    <w:p w14:paraId="532E56FF" w14:textId="77777777" w:rsidR="00CA7724" w:rsidRPr="00CA7724" w:rsidRDefault="00CA7724" w:rsidP="00CA7724"/>
    <w:p w14:paraId="33CC4FC0" w14:textId="77777777" w:rsidR="00CA7724" w:rsidRPr="00CA7724" w:rsidRDefault="00CA7724" w:rsidP="00CA7724"/>
    <w:p w14:paraId="401C4DCB" w14:textId="77777777" w:rsidR="00CA7724" w:rsidRPr="00CA7724" w:rsidRDefault="00CA7724" w:rsidP="00CA7724"/>
    <w:p w14:paraId="18E144CF" w14:textId="77777777" w:rsidR="00CA7724" w:rsidRPr="00CA7724" w:rsidRDefault="00CA7724" w:rsidP="00CA7724"/>
    <w:p w14:paraId="1519676F" w14:textId="77777777" w:rsidR="00CA7724" w:rsidRDefault="00CA7724" w:rsidP="00CA7724"/>
    <w:p w14:paraId="0AA1C393" w14:textId="77777777" w:rsidR="00CA7724" w:rsidRDefault="00CA7724" w:rsidP="00CA7724"/>
    <w:p w14:paraId="7AD8A55B" w14:textId="77777777" w:rsidR="00CA7724" w:rsidRDefault="00CA7724" w:rsidP="00CA7724"/>
    <w:p w14:paraId="644C94C9" w14:textId="77777777" w:rsidR="00CA7724" w:rsidRPr="00CA7724" w:rsidRDefault="00CA7724" w:rsidP="00CA7724"/>
    <w:sectPr w:rsidR="00CA7724" w:rsidRPr="00CA7724" w:rsidSect="008B2D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47" w:right="851" w:bottom="709" w:left="851" w:header="56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20037" w14:textId="77777777" w:rsidR="007C24CA" w:rsidRDefault="007C24CA" w:rsidP="0000744F">
      <w:r>
        <w:separator/>
      </w:r>
    </w:p>
    <w:p w14:paraId="7B2F3F14" w14:textId="77777777" w:rsidR="007C24CA" w:rsidRDefault="007C24CA"/>
  </w:endnote>
  <w:endnote w:type="continuationSeparator" w:id="0">
    <w:p w14:paraId="6A35E968" w14:textId="77777777" w:rsidR="007C24CA" w:rsidRDefault="007C24CA" w:rsidP="0000744F">
      <w:r>
        <w:continuationSeparator/>
      </w:r>
    </w:p>
    <w:p w14:paraId="314836B7" w14:textId="77777777" w:rsidR="007C24CA" w:rsidRDefault="007C24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3C0BDD" w14:textId="77777777" w:rsidR="00726ADE" w:rsidRDefault="00726ADE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EC6867" w:rsidRPr="006B1DB8" w14:paraId="58B72792" w14:textId="77777777" w:rsidTr="001B2299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6A95C7D6" w14:textId="77777777" w:rsidR="00EC6867" w:rsidRPr="00C213B2" w:rsidRDefault="00EC6867" w:rsidP="001B2299">
          <w:pPr>
            <w:pStyle w:val="Senseespaiat"/>
          </w:pPr>
          <w:r>
            <w:rPr>
              <w:noProof/>
              <w:lang w:eastAsia="es-ES"/>
            </w:rPr>
            <w:drawing>
              <wp:inline distT="0" distB="0" distL="0" distR="0" wp14:anchorId="0575DEC4" wp14:editId="15EFA6B3">
                <wp:extent cx="1836000" cy="197390"/>
                <wp:effectExtent l="0" t="0" r="0" b="0"/>
                <wp:docPr id="1682968579" name="Imatge 12" descr="Logotip Universitat Autònoma de Barcelona 20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tge 2" descr="Logotip Universitat Autònoma de Barcelona 20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19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0F205DD9" w14:textId="77777777" w:rsidR="00EC6867" w:rsidRPr="00805451" w:rsidRDefault="00EC6867" w:rsidP="001B2299">
          <w:pPr>
            <w:pStyle w:val="Senseespaiat"/>
            <w:jc w:val="right"/>
            <w:rPr>
              <w:b/>
              <w:bCs/>
            </w:rPr>
          </w:pPr>
        </w:p>
      </w:tc>
      <w:tc>
        <w:tcPr>
          <w:tcW w:w="3416" w:type="dxa"/>
          <w:shd w:val="clear" w:color="auto" w:fill="auto"/>
          <w:vAlign w:val="bottom"/>
        </w:tcPr>
        <w:p w14:paraId="67BD0008" w14:textId="77777777" w:rsidR="00EC6867" w:rsidRPr="00805451" w:rsidRDefault="00EC6867" w:rsidP="001B2299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33560CBB" w14:textId="77777777" w:rsidR="00317EDF" w:rsidRDefault="00317EDF" w:rsidP="00726AD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48AAE1" w14:textId="77777777" w:rsidR="00726ADE" w:rsidRDefault="00726AD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B9BD98" w14:textId="77777777" w:rsidR="007C24CA" w:rsidRDefault="007C24CA" w:rsidP="0000744F">
      <w:r>
        <w:separator/>
      </w:r>
    </w:p>
    <w:p w14:paraId="6DAB251E" w14:textId="77777777" w:rsidR="007C24CA" w:rsidRDefault="007C24CA"/>
  </w:footnote>
  <w:footnote w:type="continuationSeparator" w:id="0">
    <w:p w14:paraId="1595D9A2" w14:textId="77777777" w:rsidR="007C24CA" w:rsidRDefault="007C24CA" w:rsidP="0000744F">
      <w:r>
        <w:continuationSeparator/>
      </w:r>
    </w:p>
    <w:p w14:paraId="30CAD1CD" w14:textId="77777777" w:rsidR="007C24CA" w:rsidRDefault="007C24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80EFC" w14:textId="77777777" w:rsidR="00726ADE" w:rsidRDefault="00726ADE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ulaambquadrcula"/>
      <w:tblW w:w="10631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6946"/>
      <w:gridCol w:w="3685"/>
    </w:tblGrid>
    <w:tr w:rsidR="00726ADE" w:rsidRPr="006B1D30" w14:paraId="5CF3FC7C" w14:textId="77777777" w:rsidTr="00726ADE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26"/>
      </w:trPr>
      <w:tc>
        <w:tcPr>
          <w:tcW w:w="6862" w:type="dxa"/>
          <w:tcBorders>
            <w:bottom w:val="none" w:sz="0" w:space="0" w:color="auto"/>
          </w:tcBorders>
        </w:tcPr>
        <w:p w14:paraId="204F4F8D" w14:textId="77777777" w:rsidR="00726ADE" w:rsidRPr="006B1D30" w:rsidRDefault="00726ADE" w:rsidP="00726ADE">
          <w:pPr>
            <w:jc w:val="left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72A0C1F" wp14:editId="431FCA64">
                <wp:simplePos x="0" y="0"/>
                <wp:positionH relativeFrom="column">
                  <wp:posOffset>-1905</wp:posOffset>
                </wp:positionH>
                <wp:positionV relativeFrom="paragraph">
                  <wp:posOffset>0</wp:posOffset>
                </wp:positionV>
                <wp:extent cx="1198245" cy="503555"/>
                <wp:effectExtent l="0" t="0" r="1905" b="0"/>
                <wp:wrapSquare wrapText="bothSides"/>
                <wp:docPr id="581246691" name="Imatge 581246691" descr="Logotip Alumni UA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tge 1" descr="Logotip Alumni UAB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898" t="12809" r="6950" b="10698"/>
                        <a:stretch/>
                      </pic:blipFill>
                      <pic:spPr bwMode="auto">
                        <a:xfrm>
                          <a:off x="0" y="0"/>
                          <a:ext cx="1198245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01" w:type="dxa"/>
          <w:tcBorders>
            <w:bottom w:val="none" w:sz="0" w:space="0" w:color="auto"/>
          </w:tcBorders>
        </w:tcPr>
        <w:p w14:paraId="1DABA55F" w14:textId="77777777" w:rsidR="00726ADE" w:rsidRPr="006B1D30" w:rsidRDefault="00726ADE" w:rsidP="00726ADE">
          <w:pPr>
            <w:pStyle w:val="Senseespaiat"/>
            <w:jc w:val="left"/>
          </w:pPr>
        </w:p>
      </w:tc>
    </w:tr>
  </w:tbl>
  <w:p w14:paraId="676466D4" w14:textId="77777777" w:rsidR="00B7288F" w:rsidRPr="00FA636D" w:rsidRDefault="00B7288F" w:rsidP="00FA636D">
    <w:pPr>
      <w:pStyle w:val="Senseespaiat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F46B5" w14:textId="77777777" w:rsidR="00726ADE" w:rsidRDefault="00726AD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8C3C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008C3C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7A2"/>
    <w:rsid w:val="0000744F"/>
    <w:rsid w:val="00021F7C"/>
    <w:rsid w:val="00025C83"/>
    <w:rsid w:val="00034530"/>
    <w:rsid w:val="00047AD1"/>
    <w:rsid w:val="00074069"/>
    <w:rsid w:val="000A57A8"/>
    <w:rsid w:val="000C07B3"/>
    <w:rsid w:val="00145F2E"/>
    <w:rsid w:val="00146D14"/>
    <w:rsid w:val="001A45FC"/>
    <w:rsid w:val="001B2299"/>
    <w:rsid w:val="001C7B18"/>
    <w:rsid w:val="001D6987"/>
    <w:rsid w:val="00221C9B"/>
    <w:rsid w:val="00227985"/>
    <w:rsid w:val="0024238C"/>
    <w:rsid w:val="00270BA9"/>
    <w:rsid w:val="00277B55"/>
    <w:rsid w:val="002808EF"/>
    <w:rsid w:val="00294382"/>
    <w:rsid w:val="002B0F33"/>
    <w:rsid w:val="002B3B32"/>
    <w:rsid w:val="002F79E8"/>
    <w:rsid w:val="00317EDF"/>
    <w:rsid w:val="003331BC"/>
    <w:rsid w:val="00334A40"/>
    <w:rsid w:val="00357A02"/>
    <w:rsid w:val="0036659F"/>
    <w:rsid w:val="00386513"/>
    <w:rsid w:val="00391C39"/>
    <w:rsid w:val="003B01FF"/>
    <w:rsid w:val="003D1C66"/>
    <w:rsid w:val="003E0C93"/>
    <w:rsid w:val="003F72F5"/>
    <w:rsid w:val="004018DB"/>
    <w:rsid w:val="004216C3"/>
    <w:rsid w:val="00457FC2"/>
    <w:rsid w:val="00475FCD"/>
    <w:rsid w:val="004A2C59"/>
    <w:rsid w:val="004C22A1"/>
    <w:rsid w:val="004C7456"/>
    <w:rsid w:val="00537F84"/>
    <w:rsid w:val="00540A43"/>
    <w:rsid w:val="005567B0"/>
    <w:rsid w:val="005636B7"/>
    <w:rsid w:val="00586C4E"/>
    <w:rsid w:val="005A35E6"/>
    <w:rsid w:val="005B2D35"/>
    <w:rsid w:val="005C40D1"/>
    <w:rsid w:val="005C45DF"/>
    <w:rsid w:val="005D3B37"/>
    <w:rsid w:val="005E1E35"/>
    <w:rsid w:val="005F49FC"/>
    <w:rsid w:val="00653124"/>
    <w:rsid w:val="0065396F"/>
    <w:rsid w:val="00676319"/>
    <w:rsid w:val="0067680A"/>
    <w:rsid w:val="006B1DB8"/>
    <w:rsid w:val="006B3320"/>
    <w:rsid w:val="006D46D1"/>
    <w:rsid w:val="00700BB4"/>
    <w:rsid w:val="00704226"/>
    <w:rsid w:val="00726ADE"/>
    <w:rsid w:val="0073505F"/>
    <w:rsid w:val="007411CD"/>
    <w:rsid w:val="00755610"/>
    <w:rsid w:val="007B4E25"/>
    <w:rsid w:val="007C24CA"/>
    <w:rsid w:val="007C3D0A"/>
    <w:rsid w:val="007D4828"/>
    <w:rsid w:val="007D53F7"/>
    <w:rsid w:val="007E5A0B"/>
    <w:rsid w:val="007F7CDD"/>
    <w:rsid w:val="00805451"/>
    <w:rsid w:val="00852F85"/>
    <w:rsid w:val="008559B1"/>
    <w:rsid w:val="008807D6"/>
    <w:rsid w:val="008B2D6D"/>
    <w:rsid w:val="008D5C10"/>
    <w:rsid w:val="008F16E6"/>
    <w:rsid w:val="00910157"/>
    <w:rsid w:val="00911392"/>
    <w:rsid w:val="009275FB"/>
    <w:rsid w:val="00953EC4"/>
    <w:rsid w:val="009647A2"/>
    <w:rsid w:val="00A11B6B"/>
    <w:rsid w:val="00A24400"/>
    <w:rsid w:val="00A33818"/>
    <w:rsid w:val="00A43ABE"/>
    <w:rsid w:val="00AA1C1D"/>
    <w:rsid w:val="00AE0A28"/>
    <w:rsid w:val="00AE1949"/>
    <w:rsid w:val="00B005CB"/>
    <w:rsid w:val="00B04E22"/>
    <w:rsid w:val="00B13DD6"/>
    <w:rsid w:val="00B2306C"/>
    <w:rsid w:val="00B43965"/>
    <w:rsid w:val="00B44BC0"/>
    <w:rsid w:val="00B7288F"/>
    <w:rsid w:val="00BB7C61"/>
    <w:rsid w:val="00C14014"/>
    <w:rsid w:val="00C213B2"/>
    <w:rsid w:val="00C21401"/>
    <w:rsid w:val="00C30BF5"/>
    <w:rsid w:val="00C370F3"/>
    <w:rsid w:val="00C43CC6"/>
    <w:rsid w:val="00C506C2"/>
    <w:rsid w:val="00C830B4"/>
    <w:rsid w:val="00CA7724"/>
    <w:rsid w:val="00CD75DD"/>
    <w:rsid w:val="00D16CBD"/>
    <w:rsid w:val="00D4382A"/>
    <w:rsid w:val="00DD0EF6"/>
    <w:rsid w:val="00E01B37"/>
    <w:rsid w:val="00E04046"/>
    <w:rsid w:val="00E107D4"/>
    <w:rsid w:val="00E25917"/>
    <w:rsid w:val="00E347EC"/>
    <w:rsid w:val="00E43868"/>
    <w:rsid w:val="00E52A3F"/>
    <w:rsid w:val="00E57B65"/>
    <w:rsid w:val="00E70404"/>
    <w:rsid w:val="00E848D5"/>
    <w:rsid w:val="00EA57D0"/>
    <w:rsid w:val="00EC01E0"/>
    <w:rsid w:val="00EC6867"/>
    <w:rsid w:val="00ED7CC5"/>
    <w:rsid w:val="00F136F8"/>
    <w:rsid w:val="00F23EAE"/>
    <w:rsid w:val="00F32F93"/>
    <w:rsid w:val="00F506B8"/>
    <w:rsid w:val="00F86576"/>
    <w:rsid w:val="00F9395D"/>
    <w:rsid w:val="00FA636D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B6B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B3B32"/>
    <w:pPr>
      <w:keepNext/>
      <w:keepLines/>
      <w:spacing w:after="240"/>
      <w:outlineLvl w:val="0"/>
    </w:pPr>
    <w:rPr>
      <w:rFonts w:eastAsiaTheme="majorEastAsia" w:cstheme="majorBidi"/>
      <w:b/>
      <w:color w:val="008C3C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B3B32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0A57A8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008C3C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B3B32"/>
    <w:rPr>
      <w:rFonts w:eastAsiaTheme="majorEastAsia" w:cstheme="majorBidi"/>
      <w:b/>
      <w:color w:val="008C3C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B3B32"/>
    <w:pPr>
      <w:pBdr>
        <w:top w:val="single" w:sz="4" w:space="10" w:color="008C3C" w:themeColor="background2"/>
        <w:bottom w:val="single" w:sz="4" w:space="10" w:color="008C3C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B3B32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B3B32"/>
    <w:rPr>
      <w:rFonts w:ascii="Arial" w:hAnsi="Arial"/>
      <w:i/>
      <w:iCs/>
      <w:color w:val="008C3C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B3B32"/>
    <w:rPr>
      <w:rFonts w:eastAsiaTheme="majorEastAsia" w:cstheme="majorBidi"/>
      <w:b/>
      <w:color w:val="008C3C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B3B32"/>
    <w:rPr>
      <w:rFonts w:ascii="Arial" w:hAnsi="Arial"/>
      <w:b/>
      <w:bCs/>
      <w:smallCaps/>
      <w:color w:val="008C3C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basedOn w:val="Normal"/>
    <w:next w:val="Normal"/>
    <w:link w:val="SubttolCar"/>
    <w:uiPriority w:val="11"/>
    <w:qFormat/>
    <w:rsid w:val="00C14014"/>
    <w:pPr>
      <w:numPr>
        <w:ilvl w:val="1"/>
      </w:numPr>
      <w:spacing w:after="160"/>
    </w:pPr>
    <w:rPr>
      <w:rFonts w:cstheme="minorBidi"/>
      <w:color w:val="5A5A5A" w:themeColor="text1" w:themeTint="A5"/>
      <w:spacing w:val="15"/>
      <w:sz w:val="22"/>
      <w:szCs w:val="22"/>
    </w:rPr>
  </w:style>
  <w:style w:type="character" w:customStyle="1" w:styleId="SubttolCar">
    <w:name w:val="Subtítol Car"/>
    <w:basedOn w:val="Lletraperdefectedelpargraf"/>
    <w:link w:val="Subttol"/>
    <w:uiPriority w:val="11"/>
    <w:rsid w:val="00C14014"/>
    <w:rPr>
      <w:rFonts w:cstheme="minorBidi"/>
      <w:color w:val="5A5A5A" w:themeColor="text1" w:themeTint="A5"/>
      <w:spacing w:val="15"/>
      <w:sz w:val="22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B3B32"/>
    <w:pPr>
      <w:spacing w:after="240"/>
      <w:contextualSpacing/>
    </w:pPr>
    <w:rPr>
      <w:rFonts w:eastAsiaTheme="majorEastAsia" w:cs="Times New Roman (Títulos en alf"/>
      <w:b/>
      <w:color w:val="008C3C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B3B32"/>
    <w:rPr>
      <w:rFonts w:eastAsiaTheme="majorEastAsia" w:cs="Times New Roman (Títulos en alf"/>
      <w:b/>
      <w:color w:val="008C3C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0A57A8"/>
    <w:rPr>
      <w:rFonts w:eastAsiaTheme="majorEastAsia" w:cstheme="majorBidi"/>
      <w:b/>
      <w:i/>
      <w:color w:val="008C3C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008C3C" w:themeColor="background2"/>
        <w:bottom w:val="single" w:sz="18" w:space="0" w:color="008C3C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E7B59B" w:themeColor="accent1" w:themeTint="66"/>
        <w:left w:val="single" w:sz="4" w:space="0" w:color="E7B59B" w:themeColor="accent1" w:themeTint="66"/>
        <w:bottom w:val="single" w:sz="4" w:space="0" w:color="E7B59B" w:themeColor="accent1" w:themeTint="66"/>
        <w:right w:val="single" w:sz="4" w:space="0" w:color="E7B59B" w:themeColor="accent1" w:themeTint="66"/>
        <w:insideH w:val="single" w:sz="4" w:space="0" w:color="E7B59B" w:themeColor="accent1" w:themeTint="66"/>
        <w:insideV w:val="single" w:sz="4" w:space="0" w:color="E7B59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DB906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B906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66EEFF" w:themeColor="accent6" w:themeTint="66"/>
        <w:left w:val="single" w:sz="4" w:space="0" w:color="66EEFF" w:themeColor="accent6" w:themeTint="66"/>
        <w:bottom w:val="single" w:sz="4" w:space="0" w:color="66EEFF" w:themeColor="accent6" w:themeTint="66"/>
        <w:right w:val="single" w:sz="4" w:space="0" w:color="66EEFF" w:themeColor="accent6" w:themeTint="66"/>
        <w:insideH w:val="single" w:sz="4" w:space="0" w:color="66EEFF" w:themeColor="accent6" w:themeTint="66"/>
        <w:insideV w:val="single" w:sz="4" w:space="0" w:color="66EE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1AE5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AE5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00556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38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38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38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38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2F6FF" w:themeFill="accent6" w:themeFillTint="33"/>
      </w:tcPr>
    </w:tblStylePr>
    <w:tblStylePr w:type="band1Horz">
      <w:tblPr/>
      <w:tcPr>
        <w:shd w:val="clear" w:color="auto" w:fill="B2F6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  <w:style w:type="paragraph" w:styleId="NormalWeb">
    <w:name w:val="Normal (Web)"/>
    <w:basedOn w:val="Normal"/>
    <w:uiPriority w:val="99"/>
    <w:semiHidden/>
    <w:unhideWhenUsed/>
    <w:rsid w:val="00357A0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5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../media/image4.png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- Carta"/>
        <w:style w:val="Normal"/>
        <w:category>
          <w:name w:val="General"/>
          <w:gallery w:val="hdrs"/>
        </w:category>
        <w:behaviors>
          <w:behavior w:val="content"/>
        </w:behaviors>
        <w:guid w:val="{CC9230F4-A0D9-4DA3-BBBA-9D873CFC813C}"/>
      </w:docPartPr>
      <w:docPartBody>
        <w:tbl>
          <w:tblPr>
            <w:tblStyle w:val="Taulaambquadrcula"/>
            <w:tblW w:w="10631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946"/>
            <w:gridCol w:w="3685"/>
          </w:tblGrid>
          <w:tr w:rsidR="0090352D" w:rsidRPr="006B1D30" w:rsidTr="00726AD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26"/>
            </w:trPr>
            <w:tc>
              <w:tcPr>
                <w:tcW w:w="6862" w:type="dxa"/>
                <w:tcBorders>
                  <w:bottom w:val="none" w:sz="0" w:space="0" w:color="auto"/>
                </w:tcBorders>
              </w:tcPr>
              <w:p w:rsidR="0090352D" w:rsidRPr="006B1D30" w:rsidRDefault="0090352D" w:rsidP="00726ADE">
                <w:pPr>
                  <w:jc w:val="left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0F805BB1" wp14:editId="3D1DFCB2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0</wp:posOffset>
                      </wp:positionV>
                      <wp:extent cx="1198245" cy="503555"/>
                      <wp:effectExtent l="0" t="0" r="1905" b="0"/>
                      <wp:wrapSquare wrapText="bothSides"/>
                      <wp:docPr id="1548338718" name="Imatge 1" descr="Logotip Alumni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tge 1" descr="Logotip Alumni UAB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898" t="12809" r="6950" b="1069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198245" cy="5035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3601" w:type="dxa"/>
                <w:tcBorders>
                  <w:bottom w:val="none" w:sz="0" w:space="0" w:color="auto"/>
                </w:tcBorders>
              </w:tcPr>
              <w:p w:rsidR="0090352D" w:rsidRDefault="0090352D" w:rsidP="00726ADE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>Local P1</w:t>
                </w:r>
                <w:r w:rsidRPr="006B1D30">
                  <w:rPr>
                    <w:sz w:val="18"/>
                    <w:szCs w:val="18"/>
                  </w:rPr>
                  <w:t xml:space="preserve"> – </w:t>
                </w:r>
                <w:r>
                  <w:rPr>
                    <w:sz w:val="18"/>
                    <w:szCs w:val="18"/>
                  </w:rPr>
                  <w:t xml:space="preserve">Plaça Cívica - </w:t>
                </w:r>
                <w:r w:rsidRPr="006B1D30">
                  <w:rPr>
                    <w:sz w:val="18"/>
                    <w:szCs w:val="18"/>
                  </w:rPr>
                  <w:t>Campus UAB</w:t>
                </w:r>
                <w:r>
                  <w:rPr>
                    <w:sz w:val="18"/>
                    <w:szCs w:val="18"/>
                  </w:rPr>
                  <w:t xml:space="preserve"> </w:t>
                </w:r>
                <w:r w:rsidRPr="006B1D30">
                  <w:rPr>
                    <w:sz w:val="18"/>
                    <w:szCs w:val="18"/>
                  </w:rPr>
                  <w:t xml:space="preserve">08193 Cerdanyola del Vallès </w:t>
                </w:r>
              </w:p>
              <w:p w:rsidR="0090352D" w:rsidRPr="006B1D30" w:rsidRDefault="0090352D" w:rsidP="00726ADE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B1D30">
                  <w:rPr>
                    <w:sz w:val="18"/>
                    <w:szCs w:val="18"/>
                  </w:rPr>
                  <w:t xml:space="preserve">Barcelona. Espanya </w:t>
                </w:r>
              </w:p>
              <w:p w:rsidR="0090352D" w:rsidRDefault="0090352D" w:rsidP="00726ADE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B1D30">
                  <w:rPr>
                    <w:sz w:val="18"/>
                    <w:szCs w:val="18"/>
                  </w:rPr>
                  <w:t>Tel. 93 581 7417</w:t>
                </w:r>
              </w:p>
              <w:p w:rsidR="0090352D" w:rsidRPr="006B1D30" w:rsidRDefault="0090352D" w:rsidP="00726ADE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B1D30">
                  <w:rPr>
                    <w:sz w:val="18"/>
                    <w:szCs w:val="18"/>
                  </w:rPr>
                  <w:t xml:space="preserve"> fundacio.uab@uab.cat</w:t>
                </w:r>
              </w:p>
              <w:p w:rsidR="0090352D" w:rsidRPr="006B1D30" w:rsidRDefault="0090352D" w:rsidP="00726ADE">
                <w:pPr>
                  <w:pStyle w:val="Senseespaiat"/>
                  <w:jc w:val="left"/>
                </w:pPr>
                <w:r w:rsidRPr="006B1D30">
                  <w:rPr>
                    <w:sz w:val="18"/>
                    <w:szCs w:val="18"/>
                  </w:rPr>
                  <w:t>www.uab.cat/fundaciouab</w:t>
                </w:r>
              </w:p>
            </w:tc>
          </w:tr>
        </w:tbl>
        <w:p w:rsidR="00844B2E" w:rsidRDefault="00844B2E"/>
      </w:docPartBody>
    </w:docPart>
    <w:docPart>
      <w:docPartPr>
        <w:name w:val="1-Alineat esquerra"/>
        <w:style w:val="Normal"/>
        <w:category>
          <w:name w:val="General"/>
          <w:gallery w:val="hdrs"/>
        </w:category>
        <w:behaviors>
          <w:behavior w:val="content"/>
        </w:behaviors>
        <w:guid w:val="{6A073A40-D509-4A38-98B7-37B0064A316F}"/>
      </w:docPartPr>
      <w:docPartBody>
        <w:tbl>
          <w:tblPr>
            <w:tblStyle w:val="Taulaambquadrcula"/>
            <w:tblW w:w="10631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946"/>
            <w:gridCol w:w="3685"/>
          </w:tblGrid>
          <w:tr w:rsidR="0090352D" w:rsidRPr="006B1D30" w:rsidTr="00726AD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26"/>
            </w:trPr>
            <w:tc>
              <w:tcPr>
                <w:tcW w:w="6862" w:type="dxa"/>
                <w:tcBorders>
                  <w:bottom w:val="none" w:sz="0" w:space="0" w:color="auto"/>
                </w:tcBorders>
              </w:tcPr>
              <w:p w:rsidR="0090352D" w:rsidRPr="006B1D30" w:rsidRDefault="0090352D" w:rsidP="00726ADE">
                <w:pPr>
                  <w:jc w:val="left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61312" behindDoc="0" locked="0" layoutInCell="1" allowOverlap="1" wp14:anchorId="0F805BB1" wp14:editId="3D1DFCB2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0</wp:posOffset>
                      </wp:positionV>
                      <wp:extent cx="1198245" cy="503555"/>
                      <wp:effectExtent l="0" t="0" r="1905" b="0"/>
                      <wp:wrapSquare wrapText="bothSides"/>
                      <wp:docPr id="581246691" name="Imatge 2" descr="Logotip Alumni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tge 1" descr="Logotip Alumni UAB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898" t="12809" r="6950" b="1069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198245" cy="5035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3601" w:type="dxa"/>
                <w:tcBorders>
                  <w:bottom w:val="none" w:sz="0" w:space="0" w:color="auto"/>
                </w:tcBorders>
              </w:tcPr>
              <w:p w:rsidR="0090352D" w:rsidRPr="006B1D30" w:rsidRDefault="0090352D" w:rsidP="00726ADE">
                <w:pPr>
                  <w:pStyle w:val="Senseespaiat"/>
                  <w:jc w:val="left"/>
                </w:pPr>
              </w:p>
            </w:tc>
          </w:tr>
        </w:tbl>
        <w:p w:rsidR="00844B2E" w:rsidRDefault="00844B2E"/>
      </w:docPartBody>
    </w:docPart>
    <w:docPart>
      <w:docPartPr>
        <w:name w:val="2-UAB versions documents"/>
        <w:style w:val="Sense espaiat"/>
        <w:category>
          <w:name w:val="General"/>
          <w:gallery w:val="ftrs"/>
        </w:category>
        <w:behaviors>
          <w:behavior w:val="content"/>
        </w:behaviors>
        <w:guid w:val="{F95B590D-7FF6-49F0-BD00-6F0ED34EA22D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844B2E" w:rsidRPr="006B1DB8" w:rsidTr="00916DBA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844B2E" w:rsidRPr="00C213B2" w:rsidRDefault="00844B2E" w:rsidP="00726ADE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0AB96BED" wp14:editId="066E226A">
                      <wp:extent cx="1836000" cy="197390"/>
                      <wp:effectExtent l="0" t="0" r="0" b="0"/>
                      <wp:docPr id="853368671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844B2E" w:rsidRPr="00805451" w:rsidRDefault="00844B2E" w:rsidP="00726ADE">
                <w:pPr>
                  <w:pStyle w:val="Senseespaiat"/>
                  <w:jc w:val="center"/>
                  <w:rPr>
                    <w:b/>
                    <w:bCs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844B2E" w:rsidRPr="00805451" w:rsidRDefault="00844B2E" w:rsidP="00726ADE">
                <w:pPr>
                  <w:pStyle w:val="Senseespaiat"/>
                  <w:jc w:val="right"/>
                  <w:rPr>
                    <w:b/>
                    <w:bCs/>
                    <w:sz w:val="16"/>
                    <w:szCs w:val="16"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XX.XX.XXX</w:t>
                </w:r>
              </w:p>
              <w:p w:rsidR="00844B2E" w:rsidRPr="00805451" w:rsidRDefault="00844B2E" w:rsidP="00726ADE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Rev.: XX</w:t>
                </w:r>
              </w:p>
            </w:tc>
          </w:tr>
        </w:tbl>
        <w:p w:rsidR="00000000" w:rsidRDefault="00000000"/>
      </w:docPartBody>
    </w:docPart>
    <w:docPart>
      <w:docPartPr>
        <w:name w:val="1-UAB paginació dreta"/>
        <w:style w:val="Sense espaiat"/>
        <w:category>
          <w:name w:val="General"/>
          <w:gallery w:val="ftrs"/>
        </w:category>
        <w:behaviors>
          <w:behavior w:val="content"/>
        </w:behaviors>
        <w:guid w:val="{68FCA91F-24D9-4169-A184-0800A25DEC71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844B2E" w:rsidRPr="006B1DB8" w:rsidTr="001B2299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844B2E" w:rsidRPr="00C213B2" w:rsidRDefault="00844B2E" w:rsidP="001B2299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6A5756D0" wp14:editId="33AA47AC">
                      <wp:extent cx="1836000" cy="197390"/>
                      <wp:effectExtent l="0" t="0" r="0" b="0"/>
                      <wp:docPr id="1682968579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844B2E" w:rsidRPr="00805451" w:rsidRDefault="00844B2E" w:rsidP="001B2299">
                <w:pPr>
                  <w:pStyle w:val="Senseespaiat"/>
                  <w:jc w:val="right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844B2E" w:rsidRPr="00805451" w:rsidRDefault="00844B2E" w:rsidP="001B2299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52D"/>
    <w:rsid w:val="006C6C60"/>
    <w:rsid w:val="00837F78"/>
    <w:rsid w:val="00844B2E"/>
    <w:rsid w:val="0090352D"/>
    <w:rsid w:val="00E70404"/>
    <w:rsid w:val="00F9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352D"/>
    <w:rPr>
      <w:rFonts w:cs="Times New Roman"/>
      <w:sz w:val="3276"/>
      <w:szCs w:val="327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90352D"/>
    <w:pPr>
      <w:spacing w:after="0" w:line="240" w:lineRule="auto"/>
      <w:jc w:val="center"/>
    </w:pPr>
    <w:rPr>
      <w:rFonts w:ascii="Arial" w:hAnsi="Arial" w:cs="Arial"/>
      <w:kern w:val="0"/>
      <w:szCs w:val="20"/>
      <w:lang w:eastAsia="zh-CN"/>
      <w14:ligatures w14:val="none"/>
    </w:rPr>
    <w:tblPr>
      <w:tblCellSpacing w:w="28" w:type="dxa"/>
      <w:tblBorders>
        <w:bottom w:val="single" w:sz="18" w:space="0" w:color="E8E8E8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Senseespaiat">
    <w:name w:val="No Spacing"/>
    <w:uiPriority w:val="1"/>
    <w:qFormat/>
    <w:rsid w:val="00844B2E"/>
    <w:pPr>
      <w:spacing w:after="0" w:line="240" w:lineRule="auto"/>
    </w:pPr>
    <w:rPr>
      <w:rFonts w:ascii="Arial" w:hAnsi="Arial" w:cs="Arial"/>
      <w:kern w:val="0"/>
      <w:szCs w:val="20"/>
      <w:lang w:eastAsia="zh-CN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Escola FUAB Formació">
      <a:dk1>
        <a:srgbClr val="000000"/>
      </a:dk1>
      <a:lt1>
        <a:sysClr val="window" lastClr="FFFFFF"/>
      </a:lt1>
      <a:dk2>
        <a:srgbClr val="57B14C"/>
      </a:dk2>
      <a:lt2>
        <a:srgbClr val="008C3C"/>
      </a:lt2>
      <a:accent1>
        <a:srgbClr val="A25127"/>
      </a:accent1>
      <a:accent2>
        <a:srgbClr val="737B4C"/>
      </a:accent2>
      <a:accent3>
        <a:srgbClr val="A9C47F"/>
      </a:accent3>
      <a:accent4>
        <a:srgbClr val="B3A369"/>
      </a:accent4>
      <a:accent5>
        <a:srgbClr val="F4CE00"/>
      </a:accent5>
      <a:accent6>
        <a:srgbClr val="007381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PLANTILLA_ALUMNI_UAB</Template>
  <TotalTime>15</TotalTime>
  <Pages>1</Pages>
  <Words>4</Words>
  <Characters>22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Salvador Herreros</dc:creator>
  <cp:keywords/>
  <dc:description/>
  <cp:lastModifiedBy>Ferran Gallart Canal</cp:lastModifiedBy>
  <cp:revision>3</cp:revision>
  <cp:lastPrinted>2023-04-21T09:12:00Z</cp:lastPrinted>
  <dcterms:created xsi:type="dcterms:W3CDTF">2023-10-10T13:36:00Z</dcterms:created>
  <dcterms:modified xsi:type="dcterms:W3CDTF">2024-11-13T09:02:00Z</dcterms:modified>
  <cp:category/>
</cp:coreProperties>
</file>