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57073" w14:textId="7330AF67" w:rsidR="00354D01" w:rsidRPr="007707BD" w:rsidRDefault="00354D01" w:rsidP="0097590B">
      <w:pPr>
        <w:rPr>
          <w:color w:val="000000" w:themeColor="text1"/>
        </w:rPr>
      </w:pPr>
    </w:p>
    <w:sectPr w:rsidR="00354D01" w:rsidRPr="007707BD" w:rsidSect="007D6FF6">
      <w:headerReference w:type="default" r:id="rId8"/>
      <w:footerReference w:type="default" r:id="rId9"/>
      <w:pgSz w:w="11900" w:h="16840"/>
      <w:pgMar w:top="270" w:right="851" w:bottom="1134" w:left="851" w:header="56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99FCC0" w14:textId="77777777" w:rsidR="00D407F7" w:rsidRDefault="00D407F7" w:rsidP="0000744F">
      <w:r>
        <w:separator/>
      </w:r>
    </w:p>
    <w:p w14:paraId="57821A81" w14:textId="77777777" w:rsidR="00D407F7" w:rsidRDefault="00D407F7"/>
  </w:endnote>
  <w:endnote w:type="continuationSeparator" w:id="0">
    <w:p w14:paraId="6729F25C" w14:textId="77777777" w:rsidR="00D407F7" w:rsidRDefault="00D407F7" w:rsidP="0000744F">
      <w:r>
        <w:continuationSeparator/>
      </w:r>
    </w:p>
    <w:p w14:paraId="4F439F51" w14:textId="77777777" w:rsidR="00D407F7" w:rsidRDefault="00D407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37352F" w:rsidRPr="006B1DB8" w14:paraId="773EE1BD" w14:textId="77777777" w:rsidTr="002F5F6D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17B1AEC1" w14:textId="77777777" w:rsidR="0037352F" w:rsidRPr="00C213B2" w:rsidRDefault="0037352F" w:rsidP="002F5F6D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42671927" wp14:editId="083CD300">
                <wp:extent cx="1836000" cy="197790"/>
                <wp:effectExtent l="0" t="0" r="0" b="0"/>
                <wp:docPr id="1035272780" name="Imatge 103527278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3579145" name="Imatge 2013579145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1689F0CA" w14:textId="77777777" w:rsidR="0037352F" w:rsidRPr="00805451" w:rsidRDefault="0037352F" w:rsidP="002F5F6D">
          <w:pPr>
            <w:pStyle w:val="Senseespaiat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center"/>
        </w:tcPr>
        <w:p w14:paraId="44E74495" w14:textId="77777777" w:rsidR="0037352F" w:rsidRPr="00805451" w:rsidRDefault="0037352F" w:rsidP="002F5F6D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04A7B74B" w14:textId="77777777" w:rsidR="00317EDF" w:rsidRDefault="00317EDF" w:rsidP="00B230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1E784B" w14:textId="77777777" w:rsidR="00D407F7" w:rsidRDefault="00D407F7">
      <w:r>
        <w:separator/>
      </w:r>
    </w:p>
  </w:footnote>
  <w:footnote w:type="continuationSeparator" w:id="0">
    <w:p w14:paraId="1B68A00E" w14:textId="77777777" w:rsidR="00D407F7" w:rsidRDefault="00D407F7" w:rsidP="0000744F">
      <w:r>
        <w:continuationSeparator/>
      </w:r>
    </w:p>
    <w:p w14:paraId="17D10A29" w14:textId="77777777" w:rsidR="00D407F7" w:rsidRDefault="00D407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ulaambquadrcula"/>
      <w:tblW w:w="10188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10188"/>
    </w:tblGrid>
    <w:tr w:rsidR="00815DCC" w14:paraId="4EDCBB74" w14:textId="77777777" w:rsidTr="00350E1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10188" w:type="dxa"/>
          <w:tcBorders>
            <w:bottom w:val="none" w:sz="0" w:space="0" w:color="auto"/>
          </w:tcBorders>
        </w:tcPr>
        <w:p w14:paraId="3F26CEEA" w14:textId="77777777" w:rsidR="00815DCC" w:rsidRPr="00C830B4" w:rsidRDefault="00815DCC" w:rsidP="007D6FF6">
          <w:pPr>
            <w:pStyle w:val="Ttol1"/>
            <w:spacing w:before="0" w:after="0"/>
            <w:jc w:val="left"/>
            <w:rPr>
              <w:b w:val="0"/>
            </w:rPr>
          </w:pPr>
          <w:r>
            <w:rPr>
              <w:noProof/>
            </w:rPr>
            <w:drawing>
              <wp:inline distT="0" distB="0" distL="0" distR="0" wp14:anchorId="05101FD2" wp14:editId="56A16420">
                <wp:extent cx="1836000" cy="432636"/>
                <wp:effectExtent l="0" t="0" r="0" b="5715"/>
                <wp:docPr id="240853512" name="Imatge 2" descr="Logotip Hospital Clínic Veterinari U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0853512" name="Imatge 2" descr="Logotip Hospital Clínic Veterinari UA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4326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351377E" w14:textId="08CA35DA" w:rsidR="007D6FF6" w:rsidRPr="00C830B4" w:rsidRDefault="007D6FF6" w:rsidP="007D6FF6">
    <w:pPr>
      <w:pStyle w:val="Ttol1"/>
      <w:spacing w:before="0" w:after="0"/>
      <w:jc w:val="center"/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7381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7381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2D"/>
    <w:rsid w:val="0000744F"/>
    <w:rsid w:val="00025C83"/>
    <w:rsid w:val="00034CAD"/>
    <w:rsid w:val="00047AD1"/>
    <w:rsid w:val="00081DA2"/>
    <w:rsid w:val="000C07B3"/>
    <w:rsid w:val="00145F2E"/>
    <w:rsid w:val="00145FF7"/>
    <w:rsid w:val="00146D14"/>
    <w:rsid w:val="001A45FC"/>
    <w:rsid w:val="001C7B18"/>
    <w:rsid w:val="001D59C6"/>
    <w:rsid w:val="00221C9B"/>
    <w:rsid w:val="00227985"/>
    <w:rsid w:val="002642B5"/>
    <w:rsid w:val="00270BA9"/>
    <w:rsid w:val="002841D0"/>
    <w:rsid w:val="002B0F33"/>
    <w:rsid w:val="002F5F6D"/>
    <w:rsid w:val="002F79E8"/>
    <w:rsid w:val="00317EDF"/>
    <w:rsid w:val="00334A40"/>
    <w:rsid w:val="00354D01"/>
    <w:rsid w:val="0036659F"/>
    <w:rsid w:val="0037352F"/>
    <w:rsid w:val="00374853"/>
    <w:rsid w:val="00391C39"/>
    <w:rsid w:val="003B01FF"/>
    <w:rsid w:val="004018DB"/>
    <w:rsid w:val="004216C3"/>
    <w:rsid w:val="00457FC2"/>
    <w:rsid w:val="00475FCD"/>
    <w:rsid w:val="004A1DD2"/>
    <w:rsid w:val="004A2C59"/>
    <w:rsid w:val="004B1FC4"/>
    <w:rsid w:val="004C22A1"/>
    <w:rsid w:val="004C7456"/>
    <w:rsid w:val="00537F84"/>
    <w:rsid w:val="00540A43"/>
    <w:rsid w:val="005567B0"/>
    <w:rsid w:val="005636B7"/>
    <w:rsid w:val="005A35E6"/>
    <w:rsid w:val="005B2D35"/>
    <w:rsid w:val="005C40D1"/>
    <w:rsid w:val="005D3B37"/>
    <w:rsid w:val="005E1E35"/>
    <w:rsid w:val="005E3195"/>
    <w:rsid w:val="005F49FC"/>
    <w:rsid w:val="00620C38"/>
    <w:rsid w:val="00653124"/>
    <w:rsid w:val="0065396F"/>
    <w:rsid w:val="006750B4"/>
    <w:rsid w:val="00676319"/>
    <w:rsid w:val="0068256D"/>
    <w:rsid w:val="006854F8"/>
    <w:rsid w:val="006904DE"/>
    <w:rsid w:val="0069531A"/>
    <w:rsid w:val="006968E4"/>
    <w:rsid w:val="006B1DB8"/>
    <w:rsid w:val="006B3320"/>
    <w:rsid w:val="006D46D1"/>
    <w:rsid w:val="007411CD"/>
    <w:rsid w:val="00753B90"/>
    <w:rsid w:val="00755610"/>
    <w:rsid w:val="007707BD"/>
    <w:rsid w:val="007A3B2D"/>
    <w:rsid w:val="007B6CC9"/>
    <w:rsid w:val="007C3D0A"/>
    <w:rsid w:val="007D4828"/>
    <w:rsid w:val="007D53F7"/>
    <w:rsid w:val="007D6FF6"/>
    <w:rsid w:val="007E5A0B"/>
    <w:rsid w:val="007F7CDD"/>
    <w:rsid w:val="00805451"/>
    <w:rsid w:val="00815DCC"/>
    <w:rsid w:val="00822EAB"/>
    <w:rsid w:val="00852F85"/>
    <w:rsid w:val="008559B1"/>
    <w:rsid w:val="008807D6"/>
    <w:rsid w:val="008B20F4"/>
    <w:rsid w:val="008B2D6D"/>
    <w:rsid w:val="008D4BB5"/>
    <w:rsid w:val="008D5C10"/>
    <w:rsid w:val="008F16E6"/>
    <w:rsid w:val="00910157"/>
    <w:rsid w:val="00911392"/>
    <w:rsid w:val="009275FB"/>
    <w:rsid w:val="0097590B"/>
    <w:rsid w:val="009A3A8B"/>
    <w:rsid w:val="009C3611"/>
    <w:rsid w:val="009C3720"/>
    <w:rsid w:val="00A06879"/>
    <w:rsid w:val="00A11B6B"/>
    <w:rsid w:val="00A12E50"/>
    <w:rsid w:val="00A24400"/>
    <w:rsid w:val="00A24443"/>
    <w:rsid w:val="00A33818"/>
    <w:rsid w:val="00A412B2"/>
    <w:rsid w:val="00A43ABE"/>
    <w:rsid w:val="00A67EF5"/>
    <w:rsid w:val="00AA01E0"/>
    <w:rsid w:val="00AA1C1D"/>
    <w:rsid w:val="00AE1949"/>
    <w:rsid w:val="00AE6496"/>
    <w:rsid w:val="00AF5FD0"/>
    <w:rsid w:val="00B13DD6"/>
    <w:rsid w:val="00B2306C"/>
    <w:rsid w:val="00B2391D"/>
    <w:rsid w:val="00B43965"/>
    <w:rsid w:val="00B44BC0"/>
    <w:rsid w:val="00B61005"/>
    <w:rsid w:val="00BB7C61"/>
    <w:rsid w:val="00C14014"/>
    <w:rsid w:val="00C213B2"/>
    <w:rsid w:val="00C21401"/>
    <w:rsid w:val="00C30BF5"/>
    <w:rsid w:val="00C370F3"/>
    <w:rsid w:val="00C43CC6"/>
    <w:rsid w:val="00C506C2"/>
    <w:rsid w:val="00C830B4"/>
    <w:rsid w:val="00C93622"/>
    <w:rsid w:val="00CD75DD"/>
    <w:rsid w:val="00CF0372"/>
    <w:rsid w:val="00D16CBD"/>
    <w:rsid w:val="00D407F7"/>
    <w:rsid w:val="00D4382A"/>
    <w:rsid w:val="00D87EB6"/>
    <w:rsid w:val="00DD0EF6"/>
    <w:rsid w:val="00E01B37"/>
    <w:rsid w:val="00E04046"/>
    <w:rsid w:val="00E43868"/>
    <w:rsid w:val="00E47669"/>
    <w:rsid w:val="00E52A3F"/>
    <w:rsid w:val="00E80427"/>
    <w:rsid w:val="00E848D5"/>
    <w:rsid w:val="00EA57D0"/>
    <w:rsid w:val="00EC01E0"/>
    <w:rsid w:val="00EC02F2"/>
    <w:rsid w:val="00EC47EE"/>
    <w:rsid w:val="00ED7CC5"/>
    <w:rsid w:val="00EE494C"/>
    <w:rsid w:val="00F136F8"/>
    <w:rsid w:val="00F23EAE"/>
    <w:rsid w:val="00F32F93"/>
    <w:rsid w:val="00F506B8"/>
    <w:rsid w:val="00F52259"/>
    <w:rsid w:val="00F814CF"/>
    <w:rsid w:val="00F86576"/>
    <w:rsid w:val="00FD2712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4B3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642B5"/>
    <w:pPr>
      <w:keepNext/>
      <w:keepLines/>
      <w:spacing w:after="240"/>
      <w:outlineLvl w:val="0"/>
    </w:pPr>
    <w:rPr>
      <w:rFonts w:eastAsiaTheme="majorEastAsia" w:cstheme="majorBidi"/>
      <w:b/>
      <w:color w:val="007381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642B5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2642B5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7381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642B5"/>
    <w:rPr>
      <w:rFonts w:eastAsiaTheme="majorEastAsia" w:cstheme="majorBidi"/>
      <w:b/>
      <w:color w:val="007381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642B5"/>
    <w:pPr>
      <w:pBdr>
        <w:top w:val="single" w:sz="4" w:space="10" w:color="007381" w:themeColor="background2"/>
        <w:bottom w:val="single" w:sz="4" w:space="10" w:color="007381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642B5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642B5"/>
    <w:rPr>
      <w:rFonts w:ascii="Arial" w:hAnsi="Arial"/>
      <w:i/>
      <w:iCs/>
      <w:color w:val="007381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642B5"/>
    <w:rPr>
      <w:rFonts w:eastAsiaTheme="majorEastAsia" w:cstheme="majorBidi"/>
      <w:b/>
      <w:color w:val="007381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642B5"/>
    <w:rPr>
      <w:rFonts w:ascii="Arial" w:hAnsi="Arial"/>
      <w:b/>
      <w:bCs/>
      <w:smallCaps/>
      <w:color w:val="007381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aliases w:val="&quot;Negreta&quot; FUAB"/>
    <w:basedOn w:val="Ttol"/>
    <w:next w:val="Normal"/>
    <w:link w:val="SubttolCar"/>
    <w:uiPriority w:val="11"/>
    <w:qFormat/>
    <w:rsid w:val="00F52259"/>
    <w:pPr>
      <w:numPr>
        <w:ilvl w:val="1"/>
      </w:numPr>
      <w:spacing w:before="0" w:after="0"/>
    </w:pPr>
    <w:rPr>
      <w:rFonts w:cstheme="minorBidi"/>
      <w:spacing w:val="15"/>
      <w:sz w:val="24"/>
      <w:szCs w:val="22"/>
    </w:rPr>
  </w:style>
  <w:style w:type="character" w:customStyle="1" w:styleId="SubttolCar">
    <w:name w:val="Subtítol Car"/>
    <w:aliases w:val="&quot;Negreta&quot; FUAB Car"/>
    <w:basedOn w:val="Lletraperdefectedelpargraf"/>
    <w:link w:val="Subttol"/>
    <w:uiPriority w:val="11"/>
    <w:rsid w:val="00F52259"/>
    <w:rPr>
      <w:rFonts w:eastAsiaTheme="majorEastAsia" w:cstheme="minorBidi"/>
      <w:b/>
      <w:color w:val="007381" w:themeColor="background2"/>
      <w:spacing w:val="15"/>
      <w:kern w:val="28"/>
      <w:sz w:val="24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642B5"/>
    <w:pPr>
      <w:spacing w:after="240"/>
      <w:contextualSpacing/>
    </w:pPr>
    <w:rPr>
      <w:rFonts w:eastAsiaTheme="majorEastAsia" w:cs="Times New Roman (Títulos en alf"/>
      <w:b/>
      <w:color w:val="007381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642B5"/>
    <w:rPr>
      <w:rFonts w:eastAsiaTheme="majorEastAsia" w:cs="Times New Roman (Títulos en alf"/>
      <w:b/>
      <w:color w:val="007381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2642B5"/>
    <w:rPr>
      <w:rFonts w:eastAsiaTheme="majorEastAsia" w:cstheme="majorBidi"/>
      <w:b/>
      <w:i/>
      <w:color w:val="007381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7381" w:themeColor="background2"/>
        <w:bottom w:val="single" w:sz="18" w:space="0" w:color="007381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6BFFAA" w:themeColor="accent1" w:themeTint="66"/>
        <w:left w:val="single" w:sz="4" w:space="0" w:color="6BFFAA" w:themeColor="accent1" w:themeTint="66"/>
        <w:bottom w:val="single" w:sz="4" w:space="0" w:color="6BFFAA" w:themeColor="accent1" w:themeTint="66"/>
        <w:right w:val="single" w:sz="4" w:space="0" w:color="6BFFAA" w:themeColor="accent1" w:themeTint="66"/>
        <w:insideH w:val="single" w:sz="4" w:space="0" w:color="6BFFAA" w:themeColor="accent1" w:themeTint="66"/>
        <w:insideV w:val="single" w:sz="4" w:space="0" w:color="6BFFAA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21FF7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1FF7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D6C3BA" w:themeColor="accent6" w:themeTint="66"/>
        <w:left w:val="single" w:sz="4" w:space="0" w:color="D6C3BA" w:themeColor="accent6" w:themeTint="66"/>
        <w:bottom w:val="single" w:sz="4" w:space="0" w:color="D6C3BA" w:themeColor="accent6" w:themeTint="66"/>
        <w:right w:val="single" w:sz="4" w:space="0" w:color="D6C3BA" w:themeColor="accent6" w:themeTint="66"/>
        <w:insideH w:val="single" w:sz="4" w:space="0" w:color="D6C3BA" w:themeColor="accent6" w:themeTint="66"/>
        <w:insideV w:val="single" w:sz="4" w:space="0" w:color="D6C3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2A5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A5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6F504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56C58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56C58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56C58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56C58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AE1DC" w:themeFill="accent6" w:themeFillTint="33"/>
      </w:tcPr>
    </w:tblStylePr>
    <w:tblStylePr w:type="band1Horz">
      <w:tblPr/>
      <w:tcPr>
        <w:shd w:val="clear" w:color="auto" w:fill="EAE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character" w:styleId="Mencisenseresoldre">
    <w:name w:val="Unresolved Mention"/>
    <w:basedOn w:val="Lletraperdefectedelpargraf"/>
    <w:uiPriority w:val="99"/>
    <w:semiHidden/>
    <w:unhideWhenUsed/>
    <w:rsid w:val="004A1D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- 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01589F7C-D8BF-4587-A823-2975ADF30ABC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C556E0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C556E0" w:rsidRPr="00C213B2" w:rsidRDefault="00C556E0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5F8001BC" wp14:editId="7A7F6D8D">
                      <wp:extent cx="1836000" cy="197790"/>
                      <wp:effectExtent l="0" t="0" r="0" b="0"/>
                      <wp:docPr id="1035272780" name="Imatge 5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13579145" name="Imatge 2013579145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C556E0" w:rsidRPr="00805451" w:rsidRDefault="00C556E0" w:rsidP="002F5F6D">
                <w:pPr>
                  <w:pStyle w:val="Senseespaia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C556E0" w:rsidRPr="00805451" w:rsidRDefault="00C556E0" w:rsidP="002F5F6D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211646" w:rsidRDefault="00211646"/>
      </w:docPartBody>
    </w:docPart>
    <w:docPart>
      <w:docPartPr>
        <w:name w:val="2-UAB versions documents"/>
        <w:style w:val="Sense espaiat"/>
        <w:category>
          <w:name w:val="General"/>
          <w:gallery w:val="ftrs"/>
        </w:category>
        <w:behaviors>
          <w:behavior w:val="content"/>
        </w:behaviors>
        <w:guid w:val="{DB2BA722-A095-4AC2-9038-7A43A6A07E41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C556E0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C556E0" w:rsidRPr="00C213B2" w:rsidRDefault="00C556E0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7C610B82" wp14:editId="3203708A">
                      <wp:extent cx="1836000" cy="197790"/>
                      <wp:effectExtent l="0" t="0" r="0" b="0"/>
                      <wp:docPr id="1980727172" name="Imatge 6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13579145" name="Imatge 2013579145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C556E0" w:rsidRPr="00805451" w:rsidRDefault="00C556E0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C556E0" w:rsidRPr="00805451" w:rsidRDefault="00C556E0" w:rsidP="0037352F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C556E0" w:rsidRPr="00805451" w:rsidRDefault="00C556E0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211646" w:rsidRDefault="00211646"/>
      </w:docPartBody>
    </w:docPart>
    <w:docPart>
      <w:docPartPr>
        <w:name w:val="3- CSV"/>
        <w:style w:val="Sense espaiat"/>
        <w:category>
          <w:name w:val="General"/>
          <w:gallery w:val="ftrs"/>
        </w:category>
        <w:behaviors>
          <w:behavior w:val="content"/>
        </w:behaviors>
        <w:guid w:val="{11F2EEE2-935F-47F5-9AD2-61DA1E64A790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C556E0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C556E0" w:rsidRPr="00C213B2" w:rsidRDefault="00C556E0" w:rsidP="002F5F6D">
                <w:pPr>
                  <w:pStyle w:val="Senseespaiat"/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C556E0" w:rsidRPr="00805451" w:rsidRDefault="00C556E0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C556E0" w:rsidRPr="00805451" w:rsidRDefault="00C556E0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</w:p>
            </w:tc>
          </w:tr>
        </w:tbl>
        <w:p w:rsidR="00211646" w:rsidRDefault="00211646"/>
      </w:docPartBody>
    </w:docPart>
    <w:docPart>
      <w:docPartPr>
        <w:name w:val="1- Alineat esquerra"/>
        <w:style w:val="Títol 1"/>
        <w:category>
          <w:name w:val="General"/>
          <w:gallery w:val="hdrs"/>
        </w:category>
        <w:behaviors>
          <w:behavior w:val="content"/>
        </w:behaviors>
        <w:guid w:val="{40BC1172-BD48-49C5-A533-F3E1D3043765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0188"/>
          </w:tblGrid>
          <w:tr w:rsidR="00D046E2" w:rsidTr="00350E1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10188" w:type="dxa"/>
                <w:tcBorders>
                  <w:bottom w:val="none" w:sz="0" w:space="0" w:color="auto"/>
                </w:tcBorders>
              </w:tcPr>
              <w:p w:rsidR="00D046E2" w:rsidRPr="00C830B4" w:rsidRDefault="00D046E2" w:rsidP="007D6FF6">
                <w:pPr>
                  <w:pStyle w:val="Ttol1"/>
                  <w:spacing w:before="0" w:after="0"/>
                  <w:jc w:val="left"/>
                  <w:rPr>
                    <w:b w:val="0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4EAA7E6" wp14:editId="2937FA4C">
                      <wp:extent cx="1836000" cy="432636"/>
                      <wp:effectExtent l="0" t="0" r="0" b="5715"/>
                      <wp:docPr id="240853512" name="Imatge 2" descr="Logotip Hospital Clínic Veterinari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0853512" name="Imatge 2" descr="Logotip Hospital Clínic Veterinari UAB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4326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E7058E" w:rsidRDefault="00E7058E"/>
      </w:docPartBody>
    </w:docPart>
    <w:docPart>
      <w:docPartPr>
        <w:name w:val="3- CSV"/>
        <w:style w:val="Sense espaiat"/>
        <w:category>
          <w:name w:val="General"/>
          <w:gallery w:val="hdrs"/>
        </w:category>
        <w:behaviors>
          <w:behavior w:val="content"/>
        </w:behaviors>
        <w:guid w:val="{6CF629CB-B9F2-4BEE-94D1-0311F6D201AA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7157"/>
            <w:gridCol w:w="3191"/>
          </w:tblGrid>
          <w:tr w:rsidR="00D046E2" w:rsidRPr="008F1C6B" w:rsidTr="007D6FF6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7429" w:type="dxa"/>
                <w:tcBorders>
                  <w:bottom w:val="none" w:sz="0" w:space="0" w:color="auto"/>
                </w:tcBorders>
              </w:tcPr>
              <w:p w:rsidR="00D046E2" w:rsidRPr="002C2D3E" w:rsidRDefault="00D046E2" w:rsidP="007D6FF6">
                <w:pPr>
                  <w:pStyle w:val="Senseespaiat"/>
                  <w:jc w:val="lef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40F3EF3" wp14:editId="27EEA554">
                      <wp:extent cx="1836000" cy="432636"/>
                      <wp:effectExtent l="0" t="0" r="0" b="5715"/>
                      <wp:docPr id="1591622150" name="Imatge 1" descr="Logotip Hospital Clínic Veterinari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0853512" name="Imatge 2" descr="Logotip Hospital Clínic Veterinari UAB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4326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751" w:type="dxa"/>
                <w:tcBorders>
                  <w:bottom w:val="none" w:sz="0" w:space="0" w:color="auto"/>
                </w:tcBorders>
              </w:tcPr>
              <w:p w:rsidR="00D046E2" w:rsidRPr="002C2D3E" w:rsidRDefault="00D046E2" w:rsidP="007D6FF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697698E1" wp14:editId="05D3EA1A">
                      <wp:extent cx="1836000" cy="197790"/>
                      <wp:effectExtent l="0" t="0" r="0" b="0"/>
                      <wp:docPr id="1634916019" name="Imatge 2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13579145" name="Imatge 2013579145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E7058E" w:rsidRDefault="00E7058E"/>
      </w:docPartBody>
    </w:docPart>
    <w:docPart>
      <w:docPartPr>
        <w:name w:val="2- Carta"/>
        <w:style w:val="Sense espaiat"/>
        <w:category>
          <w:name w:val="General"/>
          <w:gallery w:val="hdrs"/>
        </w:category>
        <w:behaviors>
          <w:behavior w:val="content"/>
        </w:behaviors>
        <w:guid w:val="{521C95E5-6650-4BB3-A170-66482E873172}"/>
      </w:docPartPr>
      <w:docPartBody>
        <w:tbl>
          <w:tblPr>
            <w:tblW w:w="10490" w:type="dxa"/>
            <w:tblInd w:w="-142" w:type="dxa"/>
            <w:tblLook w:val="04A0" w:firstRow="1" w:lastRow="0" w:firstColumn="1" w:lastColumn="0" w:noHBand="0" w:noVBand="1"/>
          </w:tblPr>
          <w:tblGrid>
            <w:gridCol w:w="6542"/>
            <w:gridCol w:w="3948"/>
          </w:tblGrid>
          <w:tr w:rsidR="00866A21" w:rsidRPr="008F1C6B" w:rsidTr="00A412B2">
            <w:trPr>
              <w:trHeight w:val="226"/>
            </w:trPr>
            <w:tc>
              <w:tcPr>
                <w:tcW w:w="6542" w:type="dxa"/>
              </w:tcPr>
              <w:p w:rsidR="00866A21" w:rsidRPr="002C2D3E" w:rsidRDefault="00866A21" w:rsidP="007D6FF6">
                <w:pPr>
                  <w:pStyle w:val="Senseespaia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CFC52AB" wp14:editId="66FC45C2">
                      <wp:extent cx="1836000" cy="432636"/>
                      <wp:effectExtent l="0" t="0" r="0" b="5715"/>
                      <wp:docPr id="968579745" name="Imatge 3" descr="Logotip Hospital Clínic Veterinari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0853512" name="Imatge 2" descr="Logotip Hospital Clínic Veterinari UAB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4326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948" w:type="dxa"/>
              </w:tcPr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 xml:space="preserve">Hospital Clínic Veterinari  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>Carrer de l'Hospital, s/n,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>Campus Universitat Autònoma de Barcelona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 xml:space="preserve">08193 Cerdanyola del Vallès 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 xml:space="preserve">Barcelona. Espanya 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 xml:space="preserve">Tel. +34 93 581 18 94 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>hcv@uab.cat</w:t>
                </w:r>
              </w:p>
              <w:p w:rsidR="00866A21" w:rsidRPr="006854F8" w:rsidRDefault="00866A21" w:rsidP="006854F8">
                <w:pPr>
                  <w:pStyle w:val="Senseespaiat"/>
                  <w:rPr>
                    <w:sz w:val="18"/>
                    <w:szCs w:val="18"/>
                    <w:lang w:val="ca-ES"/>
                  </w:rPr>
                </w:pPr>
                <w:r w:rsidRPr="006854F8">
                  <w:rPr>
                    <w:sz w:val="18"/>
                    <w:szCs w:val="18"/>
                    <w:lang w:val="ca-ES"/>
                  </w:rPr>
                  <w:t>https://hcv.uab.cat</w:t>
                </w:r>
              </w:p>
            </w:tc>
          </w:tr>
        </w:tbl>
        <w:p w:rsidR="00BA6BE0" w:rsidRDefault="00BA6BE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6E0"/>
    <w:rsid w:val="00155DE5"/>
    <w:rsid w:val="00176CC8"/>
    <w:rsid w:val="001C7458"/>
    <w:rsid w:val="00211646"/>
    <w:rsid w:val="002662E2"/>
    <w:rsid w:val="00306D45"/>
    <w:rsid w:val="0041445F"/>
    <w:rsid w:val="004D077B"/>
    <w:rsid w:val="00632A25"/>
    <w:rsid w:val="006707BF"/>
    <w:rsid w:val="006922CE"/>
    <w:rsid w:val="006E55EB"/>
    <w:rsid w:val="00866A21"/>
    <w:rsid w:val="008D4BB5"/>
    <w:rsid w:val="00BA6BE0"/>
    <w:rsid w:val="00BC4AEB"/>
    <w:rsid w:val="00C556E0"/>
    <w:rsid w:val="00CA7633"/>
    <w:rsid w:val="00D046E2"/>
    <w:rsid w:val="00DD29B5"/>
    <w:rsid w:val="00E70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6E0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D046E2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E7058E"/>
    <w:pPr>
      <w:spacing w:after="0" w:line="240" w:lineRule="auto"/>
      <w:jc w:val="center"/>
    </w:pPr>
    <w:rPr>
      <w:rFonts w:ascii="Arial" w:hAnsi="Arial" w:cs="Arial"/>
      <w:kern w:val="0"/>
      <w:sz w:val="24"/>
      <w:szCs w:val="20"/>
      <w:lang w:eastAsia="zh-CN"/>
      <w14:ligatures w14:val="none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Senseespaiat">
    <w:name w:val="No Spacing"/>
    <w:uiPriority w:val="1"/>
    <w:qFormat/>
    <w:rsid w:val="00866A21"/>
    <w:pPr>
      <w:spacing w:after="0" w:line="240" w:lineRule="auto"/>
    </w:pPr>
    <w:rPr>
      <w:rFonts w:ascii="Arial" w:hAnsi="Arial" w:cs="Arial"/>
      <w:kern w:val="0"/>
      <w:sz w:val="24"/>
      <w:szCs w:val="20"/>
      <w:lang w:eastAsia="zh-CN"/>
      <w14:ligatures w14:val="none"/>
    </w:rPr>
  </w:style>
  <w:style w:type="character" w:customStyle="1" w:styleId="Ttol1Car">
    <w:name w:val="Títol 1 Car"/>
    <w:basedOn w:val="Lletraperdefectedelpargraf"/>
    <w:link w:val="Ttol1"/>
    <w:uiPriority w:val="9"/>
    <w:rsid w:val="00D046E2"/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Hospital Clínic Veterinari">
      <a:dk1>
        <a:srgbClr val="000000"/>
      </a:dk1>
      <a:lt1>
        <a:sysClr val="window" lastClr="FFFFFF"/>
      </a:lt1>
      <a:dk2>
        <a:srgbClr val="678080"/>
      </a:dk2>
      <a:lt2>
        <a:srgbClr val="007381"/>
      </a:lt2>
      <a:accent1>
        <a:srgbClr val="008C3C"/>
      </a:accent1>
      <a:accent2>
        <a:srgbClr val="007381"/>
      </a:accent2>
      <a:accent3>
        <a:srgbClr val="F4CE00"/>
      </a:accent3>
      <a:accent4>
        <a:srgbClr val="737B4C"/>
      </a:accent4>
      <a:accent5>
        <a:srgbClr val="B3A369"/>
      </a:accent5>
      <a:accent6>
        <a:srgbClr val="956C58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Plantilla_HospitalClinicVeterinari</Template>
  <TotalTime>35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Barrabés</dc:creator>
  <cp:keywords/>
  <dc:description/>
  <cp:lastModifiedBy>Ferran Gallart Canal</cp:lastModifiedBy>
  <cp:revision>15</cp:revision>
  <cp:lastPrinted>2023-04-21T09:12:00Z</cp:lastPrinted>
  <dcterms:created xsi:type="dcterms:W3CDTF">2023-11-03T16:25:00Z</dcterms:created>
  <dcterms:modified xsi:type="dcterms:W3CDTF">2024-09-18T10:39:00Z</dcterms:modified>
  <cp:category/>
</cp:coreProperties>
</file>